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460" w:rsidRDefault="00974067" w:rsidP="00CA738E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643904" behindDoc="1" locked="0" layoutInCell="1" allowOverlap="1" wp14:anchorId="374030EB" wp14:editId="34A16CC1">
            <wp:simplePos x="0" y="0"/>
            <wp:positionH relativeFrom="column">
              <wp:posOffset>-861695</wp:posOffset>
            </wp:positionH>
            <wp:positionV relativeFrom="paragraph">
              <wp:posOffset>-366461</wp:posOffset>
            </wp:positionV>
            <wp:extent cx="12805410" cy="9599930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410" cy="9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B5209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642880" behindDoc="1" locked="0" layoutInCell="1" allowOverlap="1" wp14:anchorId="2FD60999" wp14:editId="413AF21F">
            <wp:simplePos x="0" y="0"/>
            <wp:positionH relativeFrom="column">
              <wp:posOffset>-862965</wp:posOffset>
            </wp:positionH>
            <wp:positionV relativeFrom="paragraph">
              <wp:posOffset>-914400</wp:posOffset>
            </wp:positionV>
            <wp:extent cx="12796520" cy="9592945"/>
            <wp:effectExtent l="0" t="0" r="5080" b="8255"/>
            <wp:wrapNone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6520" cy="95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C0460" w:rsidRDefault="009C0460">
      <w:pPr>
        <w:pStyle w:val="BodyText"/>
        <w:rPr>
          <w:rFonts w:ascii="Times New Roman"/>
          <w:sz w:val="20"/>
        </w:rPr>
      </w:pPr>
    </w:p>
    <w:p w:rsidR="009C0460" w:rsidRDefault="009C0460">
      <w:pPr>
        <w:pStyle w:val="BodyText"/>
        <w:rPr>
          <w:rFonts w:ascii="Times New Roman"/>
          <w:sz w:val="20"/>
        </w:rPr>
      </w:pPr>
    </w:p>
    <w:p w:rsidR="00243C0B" w:rsidRPr="00812431" w:rsidRDefault="00243C0B" w:rsidP="00812431">
      <w:pPr>
        <w:pStyle w:val="BodyText"/>
        <w:rPr>
          <w:rFonts w:ascii="Times New Roman"/>
          <w:sz w:val="20"/>
        </w:rPr>
        <w:sectPr w:rsidR="00243C0B" w:rsidRPr="00812431">
          <w:type w:val="continuous"/>
          <w:pgSz w:w="20160" w:h="15120" w:orient="landscape"/>
          <w:pgMar w:top="1440" w:right="1540" w:bottom="280" w:left="1360" w:header="720" w:footer="720" w:gutter="0"/>
          <w:cols w:space="720"/>
        </w:sectPr>
      </w:pPr>
    </w:p>
    <w:p w:rsidR="00CA738E" w:rsidRDefault="00CA738E" w:rsidP="00AC7F9F">
      <w:pPr>
        <w:ind w:right="-852"/>
        <w:rPr>
          <w:b/>
          <w:sz w:val="32"/>
          <w:szCs w:val="32"/>
        </w:rPr>
      </w:pPr>
    </w:p>
    <w:p w:rsidR="00CA738E" w:rsidRDefault="00CA738E" w:rsidP="00AC7F9F">
      <w:pPr>
        <w:ind w:right="-852"/>
        <w:rPr>
          <w:b/>
          <w:sz w:val="32"/>
          <w:szCs w:val="32"/>
        </w:rPr>
      </w:pPr>
    </w:p>
    <w:p w:rsidR="00CA738E" w:rsidRDefault="00CA738E" w:rsidP="00AC7F9F">
      <w:pPr>
        <w:ind w:right="-852"/>
        <w:rPr>
          <w:b/>
          <w:sz w:val="32"/>
          <w:szCs w:val="32"/>
        </w:rPr>
      </w:pPr>
    </w:p>
    <w:p w:rsidR="00CA738E" w:rsidRDefault="00CA738E" w:rsidP="00AC7F9F">
      <w:pPr>
        <w:ind w:right="-852"/>
        <w:rPr>
          <w:b/>
          <w:sz w:val="32"/>
          <w:szCs w:val="32"/>
        </w:rPr>
      </w:pPr>
    </w:p>
    <w:p w:rsidR="009C0460" w:rsidRPr="00974067" w:rsidRDefault="004F440F" w:rsidP="00AC7F9F">
      <w:pPr>
        <w:ind w:right="-852"/>
        <w:rPr>
          <w:b/>
          <w:sz w:val="32"/>
          <w:szCs w:val="32"/>
        </w:rPr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BC29B3" wp14:editId="0B98A666">
                <wp:simplePos x="0" y="0"/>
                <wp:positionH relativeFrom="column">
                  <wp:posOffset>8133715</wp:posOffset>
                </wp:positionH>
                <wp:positionV relativeFrom="paragraph">
                  <wp:posOffset>98425</wp:posOffset>
                </wp:positionV>
                <wp:extent cx="1485900" cy="5144770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14477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376A4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Fish Fingers</w:t>
                            </w:r>
                          </w:p>
                          <w:p w:rsidR="0040263B" w:rsidRDefault="0040263B" w:rsidP="00376A4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Or </w:t>
                            </w: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Steamed Fish of the Day with Tarragon Butter</w:t>
                            </w: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Chickpea Falafels in a Spiced Tomato Sauce</w:t>
                            </w: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146660" w:rsidRDefault="0040263B" w:rsidP="001466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6660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Oven Baked </w:t>
                            </w:r>
                          </w:p>
                          <w:p w:rsidR="0040263B" w:rsidRPr="00146660" w:rsidRDefault="0040263B" w:rsidP="00A27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Chips</w:t>
                            </w:r>
                          </w:p>
                          <w:p w:rsidR="0040263B" w:rsidRDefault="0040263B" w:rsidP="001466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6660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Baked Beans</w:t>
                            </w:r>
                          </w:p>
                          <w:p w:rsidR="0040263B" w:rsidRDefault="0040263B" w:rsidP="001466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A27E12" w:rsidRDefault="0040263B" w:rsidP="00A27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27E1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Homemade</w:t>
                            </w:r>
                          </w:p>
                          <w:p w:rsidR="0040263B" w:rsidRPr="00A27E12" w:rsidRDefault="0040263B" w:rsidP="00A27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27E1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Yoghurt with</w:t>
                            </w:r>
                          </w:p>
                          <w:p w:rsidR="0040263B" w:rsidRDefault="0040263B" w:rsidP="00A27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27E1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Various Toppings</w:t>
                            </w: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376A4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376A4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376A4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Homemade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Yoghurt with</w:t>
                            </w:r>
                          </w:p>
                          <w:p w:rsidR="0040263B" w:rsidRPr="00976443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Various Toppings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0.45pt;margin-top:7.75pt;width:117pt;height:405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" fillcolor="#81d1c7" stroked="f">
                <v:textbox>
                  <w:txbxContent>
                    <w:p w:rsidR="0040263B" w:rsidRDefault="0040263B" w:rsidP="00376A4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Fish Fingers</w:t>
                      </w:r>
                    </w:p>
                    <w:p w:rsidR="0040263B" w:rsidRDefault="0040263B" w:rsidP="00376A4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Or </w:t>
                      </w: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Steamed Fish of the Day with Tarragon Butter</w:t>
                      </w: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Chickpea Falafels in a Spiced Tomato Sauce</w:t>
                      </w: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146660" w:rsidRDefault="0040263B" w:rsidP="0014666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6660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Oven Baked </w:t>
                      </w:r>
                    </w:p>
                    <w:p w:rsidR="0040263B" w:rsidRPr="00146660" w:rsidRDefault="0040263B" w:rsidP="00A27E1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Chips</w:t>
                      </w:r>
                    </w:p>
                    <w:p w:rsidR="0040263B" w:rsidRDefault="0040263B" w:rsidP="0014666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6660">
                        <w:rPr>
                          <w:b/>
                          <w:sz w:val="32"/>
                          <w:szCs w:val="32"/>
                          <w:lang w:val="en-GB"/>
                        </w:rPr>
                        <w:t>Baked Beans</w:t>
                      </w:r>
                    </w:p>
                    <w:p w:rsidR="0040263B" w:rsidRDefault="0040263B" w:rsidP="0014666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A27E12" w:rsidRDefault="0040263B" w:rsidP="00A27E1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A27E12">
                        <w:rPr>
                          <w:b/>
                          <w:sz w:val="32"/>
                          <w:szCs w:val="32"/>
                          <w:lang w:val="en-GB"/>
                        </w:rPr>
                        <w:t>Homemade</w:t>
                      </w:r>
                    </w:p>
                    <w:p w:rsidR="0040263B" w:rsidRPr="00A27E12" w:rsidRDefault="0040263B" w:rsidP="00A27E1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A27E12">
                        <w:rPr>
                          <w:b/>
                          <w:sz w:val="32"/>
                          <w:szCs w:val="32"/>
                          <w:lang w:val="en-GB"/>
                        </w:rPr>
                        <w:t>Yoghurt with</w:t>
                      </w:r>
                    </w:p>
                    <w:p w:rsidR="0040263B" w:rsidRDefault="0040263B" w:rsidP="00A27E1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A27E12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Various Toppings</w:t>
                      </w: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376A4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376A4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376A4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Homemade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Yoghurt with</w:t>
                      </w:r>
                    </w:p>
                    <w:p w:rsidR="0040263B" w:rsidRPr="00976443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Various Toppings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AEA2568" wp14:editId="73A9DE25">
                <wp:simplePos x="0" y="0"/>
                <wp:positionH relativeFrom="column">
                  <wp:posOffset>1459865</wp:posOffset>
                </wp:positionH>
                <wp:positionV relativeFrom="paragraph">
                  <wp:posOffset>166370</wp:posOffset>
                </wp:positionV>
                <wp:extent cx="1485900" cy="46228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280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E615A6" w:rsidRDefault="0040263B" w:rsidP="00E615A6">
                            <w:pPr>
                              <w:pStyle w:val="NormalWeb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33CCCC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Pork Sausages</w:t>
                            </w:r>
                          </w:p>
                          <w:p w:rsidR="0040263B" w:rsidRPr="00E615A6" w:rsidRDefault="0040263B" w:rsidP="00E615A6">
                            <w:pPr>
                              <w:pStyle w:val="NormalWeb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40263B" w:rsidRPr="00E615A6" w:rsidRDefault="0040263B" w:rsidP="00E615A6">
                            <w:pPr>
                              <w:pStyle w:val="NormalWeb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Tomato and Basil Sauce</w:t>
                            </w:r>
                            <w:r w:rsidR="00AD45F4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with Pasta</w:t>
                            </w:r>
                          </w:p>
                          <w:p w:rsidR="0040263B" w:rsidRPr="00E615A6" w:rsidRDefault="0040263B" w:rsidP="00E615A6">
                            <w:pPr>
                              <w:pStyle w:val="NormalWeb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40263B" w:rsidRPr="00E615A6" w:rsidRDefault="00AD45F4" w:rsidP="00E615A6">
                            <w:pPr>
                              <w:pStyle w:val="NormalWeb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New Potatoes</w:t>
                            </w:r>
                          </w:p>
                          <w:p w:rsidR="0040263B" w:rsidRDefault="0040263B" w:rsidP="00E61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Steamed Leek</w:t>
                            </w:r>
                          </w:p>
                          <w:p w:rsidR="0040263B" w:rsidRDefault="0040263B" w:rsidP="00E61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40263B" w:rsidRPr="00A27E12" w:rsidRDefault="0040263B" w:rsidP="004F44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27E1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Homemade</w:t>
                            </w:r>
                          </w:p>
                          <w:p w:rsidR="0040263B" w:rsidRPr="00A27E12" w:rsidRDefault="0040263B" w:rsidP="004F44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27E1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Yoghurt with</w:t>
                            </w:r>
                          </w:p>
                          <w:p w:rsidR="0040263B" w:rsidRDefault="0040263B" w:rsidP="004F44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27E1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Various Toppings</w:t>
                            </w:r>
                          </w:p>
                          <w:p w:rsidR="0040263B" w:rsidRPr="00B40B25" w:rsidRDefault="0040263B" w:rsidP="00E61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33CC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4.95pt;margin-top:13.1pt;width:117pt;height:364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" fillcolor="#81d1c7" stroked="f">
                <v:textbox>
                  <w:txbxContent>
                    <w:p w:rsidR="0040263B" w:rsidRPr="00E615A6" w:rsidRDefault="0040263B" w:rsidP="00E615A6">
                      <w:pPr>
                        <w:pStyle w:val="NormalWeb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color w:val="33CCCC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Pork Sausages</w:t>
                      </w:r>
                    </w:p>
                    <w:p w:rsidR="0040263B" w:rsidRPr="00E615A6" w:rsidRDefault="0040263B" w:rsidP="00E615A6">
                      <w:pPr>
                        <w:pStyle w:val="NormalWeb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40263B" w:rsidRPr="00E615A6" w:rsidRDefault="0040263B" w:rsidP="00E615A6">
                      <w:pPr>
                        <w:pStyle w:val="NormalWeb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E615A6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Tomato and Basil Sauce</w:t>
                      </w:r>
                      <w:r w:rsidR="00AD45F4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with Pasta</w:t>
                      </w:r>
                    </w:p>
                    <w:p w:rsidR="0040263B" w:rsidRPr="00E615A6" w:rsidRDefault="0040263B" w:rsidP="00E615A6">
                      <w:pPr>
                        <w:pStyle w:val="NormalWeb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40263B" w:rsidRPr="00E615A6" w:rsidRDefault="00AD45F4" w:rsidP="00E615A6">
                      <w:pPr>
                        <w:pStyle w:val="NormalWeb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New Potatoes</w:t>
                      </w:r>
                    </w:p>
                    <w:p w:rsidR="0040263B" w:rsidRDefault="0040263B" w:rsidP="00E615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E615A6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Steamed Leek</w:t>
                      </w:r>
                    </w:p>
                    <w:p w:rsidR="0040263B" w:rsidRDefault="0040263B" w:rsidP="00E615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40263B" w:rsidRPr="00A27E12" w:rsidRDefault="0040263B" w:rsidP="004F440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A27E12">
                        <w:rPr>
                          <w:b/>
                          <w:sz w:val="32"/>
                          <w:szCs w:val="32"/>
                          <w:lang w:val="en-GB"/>
                        </w:rPr>
                        <w:t>Homemade</w:t>
                      </w:r>
                    </w:p>
                    <w:p w:rsidR="0040263B" w:rsidRPr="00A27E12" w:rsidRDefault="0040263B" w:rsidP="004F440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A27E12">
                        <w:rPr>
                          <w:b/>
                          <w:sz w:val="32"/>
                          <w:szCs w:val="32"/>
                          <w:lang w:val="en-GB"/>
                        </w:rPr>
                        <w:t>Yoghurt with</w:t>
                      </w:r>
                    </w:p>
                    <w:p w:rsidR="0040263B" w:rsidRDefault="0040263B" w:rsidP="004F440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A27E12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Various Toppings</w:t>
                      </w:r>
                    </w:p>
                    <w:p w:rsidR="0040263B" w:rsidRPr="00B40B25" w:rsidRDefault="0040263B" w:rsidP="00E615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33CC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2D88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977E6B" wp14:editId="7DD9D49D">
                <wp:simplePos x="0" y="0"/>
                <wp:positionH relativeFrom="column">
                  <wp:posOffset>6468745</wp:posOffset>
                </wp:positionH>
                <wp:positionV relativeFrom="paragraph">
                  <wp:posOffset>71120</wp:posOffset>
                </wp:positionV>
                <wp:extent cx="1485900" cy="4716780"/>
                <wp:effectExtent l="0" t="0" r="0" b="762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71678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Pulled Pork with a BBQ Sauce on the Side</w:t>
                            </w:r>
                          </w:p>
                          <w:p w:rsidR="0040263B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376A40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Black Bean Chilli</w:t>
                            </w: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Jacket Potato</w:t>
                            </w: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Coleslaw</w:t>
                            </w: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Sweetcorn</w:t>
                            </w: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812431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Fruits of the Forest Cheesecake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9.35pt;margin-top:5.6pt;width:117pt;height:3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" fillcolor="#81d1c7" stroked="f">
                <v:textbox>
                  <w:txbxContent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>Pulled Pork with a BBQ Sauce on the Side</w:t>
                      </w:r>
                    </w:p>
                    <w:p w:rsidR="0040263B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376A40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Black Bean Chilli</w:t>
                      </w: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Jacket Potato</w:t>
                      </w: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Coleslaw</w:t>
                      </w: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Sweetcorn</w:t>
                      </w: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812431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Fruits of the Forest Cheesecake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38E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BE9415" wp14:editId="3243A5A6">
                <wp:simplePos x="0" y="0"/>
                <wp:positionH relativeFrom="column">
                  <wp:posOffset>4857750</wp:posOffset>
                </wp:positionH>
                <wp:positionV relativeFrom="paragraph">
                  <wp:posOffset>70485</wp:posOffset>
                </wp:positionV>
                <wp:extent cx="1485900" cy="4718685"/>
                <wp:effectExtent l="0" t="0" r="0" b="571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71868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Roast Chicken 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with  Gravy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on the Side</w:t>
                            </w: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Cheddar and Broccoli Strudel </w:t>
                            </w:r>
                          </w:p>
                          <w:p w:rsidR="0040263B" w:rsidRDefault="0040263B" w:rsidP="00A27E12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Rosemary Roast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Parisienne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Potatoes</w:t>
                            </w:r>
                          </w:p>
                          <w:p w:rsidR="0040263B" w:rsidRDefault="0040263B" w:rsidP="008124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Cauliflower Cheese</w:t>
                            </w:r>
                          </w:p>
                          <w:p w:rsidR="0040263B" w:rsidRPr="00142D88" w:rsidRDefault="0040263B" w:rsidP="0081243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Pr="00142D88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Mixed Fruit </w:t>
                            </w:r>
                          </w:p>
                          <w:p w:rsidR="0040263B" w:rsidRPr="00812431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Smoothie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2.5pt;margin-top:5.55pt;width:117pt;height:371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" fillcolor="#81d1c7" stroked="f">
                <v:textbox>
                  <w:txbxContent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Roast Chicken 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with  Gravy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on the Side</w:t>
                      </w: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Cheddar and Broccoli Strudel </w:t>
                      </w:r>
                    </w:p>
                    <w:p w:rsidR="0040263B" w:rsidRDefault="0040263B" w:rsidP="00A27E12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Rosemary Roast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Parisienne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Potatoes</w:t>
                      </w:r>
                    </w:p>
                    <w:p w:rsidR="0040263B" w:rsidRDefault="0040263B" w:rsidP="008124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Cauliflower Cheese</w:t>
                      </w:r>
                    </w:p>
                    <w:p w:rsidR="0040263B" w:rsidRPr="00142D88" w:rsidRDefault="0040263B" w:rsidP="00812431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Pr="00142D88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Mixed Fruit </w:t>
                      </w:r>
                    </w:p>
                    <w:p w:rsidR="0040263B" w:rsidRPr="00812431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>Smoothie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38E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3697BC" wp14:editId="1167FD9D">
                <wp:simplePos x="0" y="0"/>
                <wp:positionH relativeFrom="column">
                  <wp:posOffset>3165475</wp:posOffset>
                </wp:positionH>
                <wp:positionV relativeFrom="paragraph">
                  <wp:posOffset>97790</wp:posOffset>
                </wp:positionV>
                <wp:extent cx="1485900" cy="446278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6278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Cheese and</w:t>
                            </w:r>
                          </w:p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Tomato Pizza</w:t>
                            </w:r>
                          </w:p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Plus Add Your Own Pizza</w:t>
                            </w:r>
                          </w:p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Toppings</w:t>
                            </w:r>
                          </w:p>
                          <w:p w:rsidR="0040263B" w:rsidRPr="009A4CC2" w:rsidRDefault="0040263B" w:rsidP="00142D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Mushroom and Goats Cheese</w:t>
                            </w:r>
                          </w:p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Lasagna</w:t>
                            </w:r>
                          </w:p>
                          <w:p w:rsidR="0040263B" w:rsidRPr="009A4CC2" w:rsidRDefault="0040263B" w:rsidP="00142D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Potato</w:t>
                            </w:r>
                          </w:p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Wedges</w:t>
                            </w:r>
                          </w:p>
                          <w:p w:rsidR="0040263B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Steamed </w:t>
                            </w:r>
                            <w:proofErr w:type="spellStart"/>
                            <w:r w:rsidRPr="00CA738E">
                              <w:rPr>
                                <w:b/>
                                <w:sz w:val="32"/>
                                <w:szCs w:val="32"/>
                              </w:rPr>
                              <w:t>Courgettes</w:t>
                            </w:r>
                            <w:proofErr w:type="spellEnd"/>
                          </w:p>
                          <w:p w:rsidR="0040263B" w:rsidRPr="009A4CC2" w:rsidRDefault="0040263B" w:rsidP="00142D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Pr="009A4CC2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A4CC2">
                              <w:rPr>
                                <w:b/>
                                <w:sz w:val="32"/>
                                <w:szCs w:val="32"/>
                              </w:rPr>
                              <w:t>Frozen</w:t>
                            </w:r>
                          </w:p>
                          <w:p w:rsidR="0040263B" w:rsidRPr="009A4CC2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A4CC2">
                              <w:rPr>
                                <w:b/>
                                <w:sz w:val="32"/>
                                <w:szCs w:val="32"/>
                              </w:rPr>
                              <w:t>Raspberry</w:t>
                            </w:r>
                          </w:p>
                          <w:p w:rsidR="0040263B" w:rsidRPr="00CA738E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A4CC2">
                              <w:rPr>
                                <w:b/>
                                <w:sz w:val="32"/>
                                <w:szCs w:val="32"/>
                              </w:rPr>
                              <w:t>Yoghurt Pots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9.25pt;margin-top:7.7pt;width:117pt;height:351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" fillcolor="#81d1c7" stroked="f">
                <v:textbox>
                  <w:txbxContent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>Cheese and</w:t>
                      </w:r>
                    </w:p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>Tomato Pizza</w:t>
                      </w:r>
                    </w:p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>Plus Add Your Own Pizza</w:t>
                      </w:r>
                    </w:p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>Toppings</w:t>
                      </w:r>
                    </w:p>
                    <w:p w:rsidR="0040263B" w:rsidRPr="009A4CC2" w:rsidRDefault="0040263B" w:rsidP="00142D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>Mushroom and Goats Cheese</w:t>
                      </w:r>
                    </w:p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>Lasagna</w:t>
                      </w:r>
                    </w:p>
                    <w:p w:rsidR="0040263B" w:rsidRPr="009A4CC2" w:rsidRDefault="0040263B" w:rsidP="00142D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>Potato</w:t>
                      </w:r>
                    </w:p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>Wedges</w:t>
                      </w:r>
                    </w:p>
                    <w:p w:rsidR="0040263B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A738E">
                        <w:rPr>
                          <w:b/>
                          <w:sz w:val="32"/>
                          <w:szCs w:val="32"/>
                        </w:rPr>
                        <w:t xml:space="preserve">Steamed </w:t>
                      </w:r>
                      <w:proofErr w:type="spellStart"/>
                      <w:r w:rsidRPr="00CA738E">
                        <w:rPr>
                          <w:b/>
                          <w:sz w:val="32"/>
                          <w:szCs w:val="32"/>
                        </w:rPr>
                        <w:t>Courgettes</w:t>
                      </w:r>
                      <w:proofErr w:type="spellEnd"/>
                    </w:p>
                    <w:p w:rsidR="0040263B" w:rsidRPr="009A4CC2" w:rsidRDefault="0040263B" w:rsidP="00142D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Pr="009A4CC2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A4CC2">
                        <w:rPr>
                          <w:b/>
                          <w:sz w:val="32"/>
                          <w:szCs w:val="32"/>
                        </w:rPr>
                        <w:t>Frozen</w:t>
                      </w:r>
                    </w:p>
                    <w:p w:rsidR="0040263B" w:rsidRPr="009A4CC2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A4CC2">
                        <w:rPr>
                          <w:b/>
                          <w:sz w:val="32"/>
                          <w:szCs w:val="32"/>
                        </w:rPr>
                        <w:t>Raspberry</w:t>
                      </w:r>
                    </w:p>
                    <w:p w:rsidR="0040263B" w:rsidRPr="00CA738E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A4CC2">
                        <w:rPr>
                          <w:b/>
                          <w:sz w:val="32"/>
                          <w:szCs w:val="32"/>
                        </w:rPr>
                        <w:t>Yoghurt Pots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5C53" w:rsidRPr="00974067">
        <w:rPr>
          <w:b/>
          <w:sz w:val="32"/>
          <w:szCs w:val="32"/>
        </w:rPr>
        <w:t xml:space="preserve">Main </w:t>
      </w:r>
      <w:r w:rsidR="00243C0B" w:rsidRPr="00974067">
        <w:rPr>
          <w:b/>
          <w:sz w:val="32"/>
          <w:szCs w:val="32"/>
        </w:rPr>
        <w:t>Event</w:t>
      </w:r>
      <w:r w:rsidR="00507FA2" w:rsidRPr="00974067">
        <w:rPr>
          <w:b/>
          <w:sz w:val="32"/>
          <w:szCs w:val="32"/>
        </w:rPr>
        <w:tab/>
      </w:r>
    </w:p>
    <w:p w:rsidR="009C0460" w:rsidRPr="00974067" w:rsidRDefault="00CA738E" w:rsidP="00695C53">
      <w:pPr>
        <w:ind w:right="-852"/>
        <w:rPr>
          <w:b/>
          <w:sz w:val="32"/>
          <w:szCs w:val="32"/>
        </w:rPr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9EACF7" wp14:editId="455E5C31">
                <wp:simplePos x="0" y="0"/>
                <wp:positionH relativeFrom="column">
                  <wp:posOffset>9880600</wp:posOffset>
                </wp:positionH>
                <wp:positionV relativeFrom="paragraph">
                  <wp:posOffset>133985</wp:posOffset>
                </wp:positionV>
                <wp:extent cx="1485900" cy="321945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1945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B82346" w:rsidRDefault="0040263B" w:rsidP="00B823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33CCCC"/>
                              </w:rPr>
                              <w:t xml:space="preserve"> </w:t>
                            </w:r>
                            <w:r w:rsidRPr="00B82346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Homemade Bread</w:t>
                            </w: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40263B" w:rsidRDefault="0040263B" w:rsidP="00B82346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Fresh Fruit</w:t>
                            </w: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40263B" w:rsidRDefault="0040263B" w:rsidP="00B82346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Homemade Yoghurt</w:t>
                            </w: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Fresh Salad Bar</w:t>
                            </w:r>
                          </w:p>
                          <w:p w:rsidR="0040263B" w:rsidRPr="00B40B25" w:rsidRDefault="0040263B" w:rsidP="00847222">
                            <w:pPr>
                              <w:rPr>
                                <w:color w:val="33CC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78pt;margin-top:10.55pt;width:117pt;height:25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" fillcolor="#81d1c7" stroked="f">
                <v:textbox>
                  <w:txbxContent>
                    <w:p w:rsidR="0040263B" w:rsidRPr="00B82346" w:rsidRDefault="0040263B" w:rsidP="00B823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color w:val="33CCCC"/>
                        </w:rPr>
                        <w:t xml:space="preserve"> </w:t>
                      </w:r>
                      <w:r w:rsidRPr="00B82346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Homemade Bread</w:t>
                      </w: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</w:p>
                    <w:p w:rsidR="0040263B" w:rsidRDefault="0040263B" w:rsidP="00B82346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Fresh Fruit</w:t>
                      </w: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40263B" w:rsidRDefault="0040263B" w:rsidP="00B82346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Homemade Yoghurt</w:t>
                      </w: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Fresh Salad Bar</w:t>
                      </w:r>
                    </w:p>
                    <w:p w:rsidR="0040263B" w:rsidRPr="00B40B25" w:rsidRDefault="0040263B" w:rsidP="00847222">
                      <w:pPr>
                        <w:rPr>
                          <w:color w:val="33CC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0460" w:rsidRPr="00974067" w:rsidRDefault="009C0460" w:rsidP="00695C53">
      <w:pPr>
        <w:ind w:right="-852"/>
        <w:rPr>
          <w:b/>
          <w:sz w:val="32"/>
          <w:szCs w:val="32"/>
        </w:rPr>
      </w:pPr>
    </w:p>
    <w:p w:rsidR="00507FA2" w:rsidRPr="00974067" w:rsidRDefault="00507FA2" w:rsidP="00695C53">
      <w:pPr>
        <w:ind w:right="-852"/>
        <w:rPr>
          <w:b/>
          <w:sz w:val="32"/>
          <w:szCs w:val="32"/>
        </w:rPr>
      </w:pPr>
    </w:p>
    <w:p w:rsidR="009C0460" w:rsidRPr="00974067" w:rsidRDefault="00243C0B" w:rsidP="00695C53">
      <w:pPr>
        <w:ind w:right="-852"/>
        <w:rPr>
          <w:b/>
          <w:sz w:val="32"/>
          <w:szCs w:val="32"/>
        </w:rPr>
      </w:pPr>
      <w:r w:rsidRPr="00974067">
        <w:rPr>
          <w:b/>
          <w:sz w:val="32"/>
          <w:szCs w:val="32"/>
        </w:rPr>
        <w:t>Meat</w:t>
      </w:r>
      <w:r w:rsidR="00695C53" w:rsidRPr="00974067">
        <w:rPr>
          <w:b/>
          <w:sz w:val="32"/>
          <w:szCs w:val="32"/>
        </w:rPr>
        <w:t xml:space="preserve"> </w:t>
      </w:r>
      <w:r w:rsidRPr="00974067">
        <w:rPr>
          <w:b/>
          <w:sz w:val="32"/>
          <w:szCs w:val="32"/>
        </w:rPr>
        <w:t>Free</w:t>
      </w:r>
    </w:p>
    <w:p w:rsidR="009C0460" w:rsidRPr="00974067" w:rsidRDefault="009C0460" w:rsidP="00695C53">
      <w:pPr>
        <w:ind w:right="-852"/>
        <w:rPr>
          <w:b/>
          <w:sz w:val="32"/>
          <w:szCs w:val="32"/>
        </w:rPr>
      </w:pPr>
    </w:p>
    <w:p w:rsidR="003E05A7" w:rsidRPr="00974067" w:rsidRDefault="003E05A7" w:rsidP="00695C53">
      <w:pPr>
        <w:ind w:right="-852"/>
        <w:rPr>
          <w:b/>
          <w:sz w:val="32"/>
          <w:szCs w:val="32"/>
        </w:rPr>
      </w:pPr>
    </w:p>
    <w:p w:rsidR="00507FA2" w:rsidRPr="00974067" w:rsidRDefault="00507FA2" w:rsidP="00695C53">
      <w:pPr>
        <w:ind w:right="-852"/>
        <w:rPr>
          <w:b/>
          <w:sz w:val="32"/>
          <w:szCs w:val="32"/>
        </w:rPr>
      </w:pPr>
    </w:p>
    <w:p w:rsidR="009C0460" w:rsidRPr="00974067" w:rsidRDefault="00243C0B" w:rsidP="00695C53">
      <w:pPr>
        <w:ind w:right="-852"/>
        <w:rPr>
          <w:b/>
          <w:sz w:val="32"/>
          <w:szCs w:val="32"/>
        </w:rPr>
      </w:pPr>
      <w:proofErr w:type="gramStart"/>
      <w:r w:rsidRPr="00974067">
        <w:rPr>
          <w:b/>
          <w:sz w:val="32"/>
          <w:szCs w:val="32"/>
        </w:rPr>
        <w:t>And to go with…</w:t>
      </w:r>
      <w:proofErr w:type="gramEnd"/>
    </w:p>
    <w:p w:rsidR="009C0460" w:rsidRPr="00974067" w:rsidRDefault="009C0460" w:rsidP="00695C53">
      <w:pPr>
        <w:ind w:right="-852"/>
        <w:rPr>
          <w:b/>
          <w:sz w:val="32"/>
          <w:szCs w:val="32"/>
        </w:rPr>
      </w:pPr>
    </w:p>
    <w:p w:rsidR="003E05A7" w:rsidRPr="00974067" w:rsidRDefault="003E05A7" w:rsidP="00695C53">
      <w:pPr>
        <w:ind w:right="-852"/>
        <w:rPr>
          <w:b/>
          <w:sz w:val="32"/>
          <w:szCs w:val="32"/>
        </w:rPr>
      </w:pPr>
    </w:p>
    <w:p w:rsidR="00243C0B" w:rsidRPr="00974067" w:rsidRDefault="00243C0B" w:rsidP="00695C53">
      <w:pPr>
        <w:ind w:right="-852"/>
        <w:rPr>
          <w:b/>
          <w:sz w:val="32"/>
          <w:szCs w:val="32"/>
        </w:rPr>
      </w:pPr>
    </w:p>
    <w:p w:rsidR="009C0460" w:rsidRPr="00974067" w:rsidRDefault="00243C0B" w:rsidP="00695C53">
      <w:pPr>
        <w:ind w:right="-852"/>
        <w:rPr>
          <w:b/>
          <w:sz w:val="32"/>
          <w:szCs w:val="32"/>
        </w:rPr>
      </w:pPr>
      <w:r w:rsidRPr="00974067">
        <w:rPr>
          <w:b/>
          <w:sz w:val="32"/>
          <w:szCs w:val="32"/>
        </w:rPr>
        <w:t>Pudding</w:t>
      </w:r>
    </w:p>
    <w:p w:rsidR="00243C0B" w:rsidRDefault="00A447B9" w:rsidP="003E1C8F">
      <w:r w:rsidRPr="003E1C8F">
        <w:rPr>
          <w:b/>
        </w:rPr>
        <w:br w:type="column"/>
      </w:r>
      <w:r w:rsidR="00243C0B">
        <w:lastRenderedPageBreak/>
        <w:t xml:space="preserve"> </w:t>
      </w:r>
    </w:p>
    <w:p w:rsidR="009C0460" w:rsidRDefault="009C0460" w:rsidP="00243C0B">
      <w:pPr>
        <w:pStyle w:val="Heading1"/>
        <w:spacing w:before="195"/>
        <w:ind w:right="0"/>
        <w:sectPr w:rsidR="009C0460" w:rsidSect="00AC7F9F">
          <w:type w:val="continuous"/>
          <w:pgSz w:w="20160" w:h="15120" w:orient="landscape"/>
          <w:pgMar w:top="142" w:right="1540" w:bottom="280" w:left="1247" w:header="720" w:footer="720" w:gutter="0"/>
          <w:cols w:num="7" w:space="223" w:equalWidth="0">
            <w:col w:w="849" w:space="1695"/>
            <w:col w:w="1427" w:space="1285"/>
            <w:col w:w="1427" w:space="1268"/>
            <w:col w:w="1427" w:space="1337"/>
            <w:col w:w="1427" w:space="1264"/>
            <w:col w:w="1427" w:space="1461"/>
            <w:col w:w="966"/>
          </w:cols>
        </w:sectPr>
      </w:pPr>
    </w:p>
    <w:p w:rsidR="00CA738E" w:rsidRDefault="00CA738E">
      <w:pPr>
        <w:pStyle w:val="BodyText"/>
        <w:rPr>
          <w:b/>
          <w:sz w:val="20"/>
        </w:rPr>
      </w:pPr>
      <w:r w:rsidRPr="00243C0B">
        <w:rPr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7DB226F" wp14:editId="4CC4AA7B">
                <wp:simplePos x="0" y="0"/>
                <wp:positionH relativeFrom="page">
                  <wp:posOffset>-8255</wp:posOffset>
                </wp:positionH>
                <wp:positionV relativeFrom="page">
                  <wp:posOffset>574040</wp:posOffset>
                </wp:positionV>
                <wp:extent cx="12805410" cy="9599930"/>
                <wp:effectExtent l="0" t="0" r="0" b="127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5410" cy="9599930"/>
                          <a:chOff x="-14" y="-11"/>
                          <a:chExt cx="20166" cy="15118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" cy="1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" y="-11"/>
                            <a:ext cx="20166" cy="1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.65pt;margin-top:45.2pt;width:1008.3pt;height:755.9pt;z-index:-251671552;mso-position-horizontal-relative:page;mso-position-vertical-relative:page" coordorigin="-14,-11" coordsize="20166,1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0152;height:1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tc67AAAA2gAAAA8AAABkcnMvZG93bnJldi54bWxET0sKwjAQ3QveIYzgzqYqqFSjiCIoLsTq&#10;AYZmbIvNpDRRq6c3C8Hl4/0Xq9ZU4kmNKy0rGEYxCOLM6pJzBdfLbjAD4TyyxsoyKXiTg9Wy21lg&#10;ou2Lz/RMfS5CCLsEFRTe14mULivIoItsTRy4m20M+gCbXOoGXyHcVHIUxxNpsOTQUGBNm4Kye/ow&#10;CtLRJP6MLU7d8W3as88PWzodlOr32vUchKfW/8U/914rCFvDlXAD5PI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dptc67AAAA2gAAAA8AAAAAAAAAAAAAAAAAnwIAAGRycy9k&#10;b3ducmV2LnhtbFBLBQYAAAAABAAEAPcAAACHAwAAAAA=&#10;">
                  <v:imagedata r:id="rId9" o:title=""/>
                </v:shape>
                <v:shape id="Picture 9" o:spid="_x0000_s1028" type="#_x0000_t75" style="position:absolute;left:-14;top:-11;width:20166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MGrDAAAA2gAAAA8AAABkcnMvZG93bnJldi54bWxEj0FrwkAUhO9C/8PyCr2Ibixia3QTolDw&#10;0oNpc39kn0lo9m26u8b037uFQo/DzHzD7PPJ9GIk5zvLClbLBARxbXXHjYLPj7fFKwgfkDX2lknB&#10;D3nIs4fZHlNtb3ymsQyNiBD2KSpoQxhSKX3dkkG/tANx9C7WGQxRukZqh7cIN718TpKNNNhxXGhx&#10;oGNL9Vd5NQr6TTXSQa+uRfkyfx++3fpcVCelnh6nYgci0BT+w3/tk1awhd8r8QbI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gwas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spacing w:before="4"/>
        <w:rPr>
          <w:b/>
          <w:sz w:val="16"/>
        </w:rPr>
      </w:pPr>
    </w:p>
    <w:p w:rsidR="009C0460" w:rsidRDefault="009C0460">
      <w:pPr>
        <w:rPr>
          <w:sz w:val="16"/>
        </w:rPr>
        <w:sectPr w:rsidR="009C0460">
          <w:pgSz w:w="20160" w:h="15120" w:orient="landscape"/>
          <w:pgMar w:top="1440" w:right="1540" w:bottom="280" w:left="1360" w:header="720" w:footer="720" w:gutter="0"/>
          <w:cols w:space="720"/>
        </w:sectPr>
      </w:pPr>
    </w:p>
    <w:p w:rsidR="00243C0B" w:rsidRDefault="00243C0B" w:rsidP="00243C0B">
      <w:pPr>
        <w:pStyle w:val="Heading1"/>
        <w:spacing w:before="35" w:line="312" w:lineRule="auto"/>
        <w:ind w:left="0"/>
        <w:rPr>
          <w:spacing w:val="-1"/>
          <w:sz w:val="24"/>
          <w:szCs w:val="24"/>
        </w:rPr>
      </w:pPr>
    </w:p>
    <w:p w:rsidR="003E05A7" w:rsidRPr="007548BA" w:rsidRDefault="009402B0" w:rsidP="00507FA2">
      <w:pPr>
        <w:spacing w:before="258"/>
        <w:ind w:right="-852"/>
        <w:rPr>
          <w:b/>
          <w:sz w:val="32"/>
          <w:szCs w:val="32"/>
        </w:rPr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5926CA7" wp14:editId="6D5F3887">
                <wp:simplePos x="0" y="0"/>
                <wp:positionH relativeFrom="column">
                  <wp:posOffset>1442720</wp:posOffset>
                </wp:positionH>
                <wp:positionV relativeFrom="paragraph">
                  <wp:posOffset>116840</wp:posOffset>
                </wp:positionV>
                <wp:extent cx="1485900" cy="4895850"/>
                <wp:effectExtent l="0" t="0" r="0" b="0"/>
                <wp:wrapThrough wrapText="bothSides">
                  <wp:wrapPolygon edited="0">
                    <wp:start x="0" y="0"/>
                    <wp:lineTo x="0" y="21516"/>
                    <wp:lineTo x="21323" y="21516"/>
                    <wp:lineTo x="21323" y="0"/>
                    <wp:lineTo x="0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89585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Bacon Steaks with a Parsley Sauce on the Side</w:t>
                            </w:r>
                          </w:p>
                          <w:p w:rsidR="0040263B" w:rsidRPr="00802388" w:rsidRDefault="0040263B" w:rsidP="009402B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Mushroom Stroganoff</w:t>
                            </w:r>
                          </w:p>
                          <w:p w:rsidR="0040263B" w:rsidRDefault="0040263B" w:rsidP="009402B0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402B0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783B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Fluffy White Rice </w:t>
                            </w:r>
                          </w:p>
                          <w:p w:rsidR="0040263B" w:rsidRDefault="0040263B" w:rsidP="00783B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83B7C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Broccoli and Carrot</w:t>
                            </w:r>
                          </w:p>
                          <w:p w:rsidR="0040263B" w:rsidRDefault="0040263B" w:rsidP="00783B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402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Homemade</w:t>
                            </w:r>
                          </w:p>
                          <w:p w:rsidR="0040263B" w:rsidRDefault="0040263B" w:rsidP="009402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Yoghurt with</w:t>
                            </w:r>
                          </w:p>
                          <w:p w:rsidR="0040263B" w:rsidRDefault="0040263B" w:rsidP="009402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Various Toppings</w:t>
                            </w:r>
                          </w:p>
                          <w:p w:rsidR="0040263B" w:rsidRPr="009402B0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3.6pt;margin-top:9.2pt;width:117pt;height:385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" fillcolor="#81d1c7" stroked="f">
                <v:textbox>
                  <w:txbxContent>
                    <w:p w:rsidR="0040263B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Bacon Steaks with a Parsley Sauce on the Side</w:t>
                      </w:r>
                    </w:p>
                    <w:p w:rsidR="0040263B" w:rsidRPr="00802388" w:rsidRDefault="0040263B" w:rsidP="009402B0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Mushroom Stroganoff</w:t>
                      </w:r>
                    </w:p>
                    <w:p w:rsidR="0040263B" w:rsidRDefault="0040263B" w:rsidP="009402B0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402B0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783B7C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Fluffy White Rice </w:t>
                      </w:r>
                    </w:p>
                    <w:p w:rsidR="0040263B" w:rsidRDefault="0040263B" w:rsidP="00783B7C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783B7C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Broccoli and Carrot</w:t>
                      </w:r>
                    </w:p>
                    <w:p w:rsidR="0040263B" w:rsidRDefault="0040263B" w:rsidP="00783B7C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402B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Homemade</w:t>
                      </w:r>
                    </w:p>
                    <w:p w:rsidR="0040263B" w:rsidRDefault="0040263B" w:rsidP="009402B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Yoghurt with</w:t>
                      </w:r>
                    </w:p>
                    <w:p w:rsidR="0040263B" w:rsidRDefault="0040263B" w:rsidP="009402B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Various Toppings</w:t>
                      </w:r>
                    </w:p>
                    <w:p w:rsidR="0040263B" w:rsidRPr="009402B0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E05A7" w:rsidRPr="007548BA">
        <w:rPr>
          <w:b/>
          <w:spacing w:val="-1"/>
          <w:sz w:val="32"/>
          <w:szCs w:val="32"/>
        </w:rPr>
        <w:t>Main Event</w:t>
      </w:r>
    </w:p>
    <w:p w:rsidR="003E05A7" w:rsidRPr="007548BA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7548BA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7548BA" w:rsidRDefault="003E05A7" w:rsidP="00507FA2">
      <w:pPr>
        <w:pStyle w:val="BodyText"/>
        <w:spacing w:before="11"/>
        <w:ind w:right="-852"/>
        <w:rPr>
          <w:b/>
          <w:sz w:val="32"/>
          <w:szCs w:val="32"/>
        </w:rPr>
      </w:pPr>
    </w:p>
    <w:p w:rsidR="009402B0" w:rsidRDefault="009402B0" w:rsidP="00507FA2">
      <w:pPr>
        <w:ind w:right="-852"/>
        <w:rPr>
          <w:b/>
          <w:spacing w:val="-1"/>
          <w:sz w:val="32"/>
          <w:szCs w:val="32"/>
        </w:rPr>
      </w:pPr>
    </w:p>
    <w:p w:rsidR="003E05A7" w:rsidRPr="007548BA" w:rsidRDefault="003E05A7" w:rsidP="00507FA2">
      <w:pPr>
        <w:ind w:right="-852"/>
        <w:rPr>
          <w:b/>
          <w:spacing w:val="-1"/>
          <w:sz w:val="32"/>
          <w:szCs w:val="32"/>
        </w:rPr>
      </w:pPr>
      <w:r w:rsidRPr="007548BA">
        <w:rPr>
          <w:b/>
          <w:spacing w:val="-1"/>
          <w:sz w:val="32"/>
          <w:szCs w:val="32"/>
        </w:rPr>
        <w:t>Meat</w:t>
      </w:r>
      <w:r w:rsidR="00507FA2" w:rsidRPr="007548BA">
        <w:rPr>
          <w:b/>
          <w:spacing w:val="-1"/>
          <w:sz w:val="32"/>
          <w:szCs w:val="32"/>
        </w:rPr>
        <w:t xml:space="preserve"> </w:t>
      </w:r>
      <w:r w:rsidRPr="007548BA">
        <w:rPr>
          <w:b/>
          <w:spacing w:val="-1"/>
          <w:sz w:val="32"/>
          <w:szCs w:val="32"/>
        </w:rPr>
        <w:t>Free</w:t>
      </w:r>
    </w:p>
    <w:p w:rsidR="003E05A7" w:rsidRPr="007548BA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7548BA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9402B0" w:rsidRDefault="009402B0" w:rsidP="00507FA2">
      <w:pPr>
        <w:spacing w:before="268"/>
        <w:ind w:right="-852"/>
        <w:rPr>
          <w:b/>
          <w:spacing w:val="-1"/>
          <w:sz w:val="32"/>
          <w:szCs w:val="32"/>
        </w:rPr>
      </w:pPr>
    </w:p>
    <w:p w:rsidR="003E05A7" w:rsidRPr="007548BA" w:rsidRDefault="003E05A7" w:rsidP="00507FA2">
      <w:pPr>
        <w:spacing w:before="268"/>
        <w:ind w:right="-852"/>
        <w:rPr>
          <w:b/>
          <w:spacing w:val="-1"/>
          <w:sz w:val="32"/>
          <w:szCs w:val="32"/>
        </w:rPr>
      </w:pPr>
      <w:proofErr w:type="gramStart"/>
      <w:r w:rsidRPr="007548BA">
        <w:rPr>
          <w:b/>
          <w:spacing w:val="-1"/>
          <w:sz w:val="32"/>
          <w:szCs w:val="32"/>
        </w:rPr>
        <w:t>And to go with…</w:t>
      </w:r>
      <w:proofErr w:type="gramEnd"/>
    </w:p>
    <w:p w:rsidR="003E05A7" w:rsidRPr="007548BA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7548BA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EB5209" w:rsidRPr="007548BA" w:rsidRDefault="00EB5209" w:rsidP="00507FA2">
      <w:pPr>
        <w:ind w:right="-852"/>
        <w:rPr>
          <w:b/>
          <w:spacing w:val="-1"/>
          <w:sz w:val="32"/>
          <w:szCs w:val="32"/>
        </w:rPr>
      </w:pPr>
    </w:p>
    <w:p w:rsidR="003E05A7" w:rsidRPr="007548BA" w:rsidRDefault="003E05A7" w:rsidP="00507FA2">
      <w:pPr>
        <w:ind w:right="-852"/>
        <w:rPr>
          <w:b/>
          <w:sz w:val="32"/>
          <w:szCs w:val="32"/>
        </w:rPr>
      </w:pPr>
      <w:r w:rsidRPr="007548BA">
        <w:rPr>
          <w:b/>
          <w:spacing w:val="-1"/>
          <w:sz w:val="32"/>
          <w:szCs w:val="32"/>
        </w:rPr>
        <w:t>Pudding</w:t>
      </w:r>
    </w:p>
    <w:p w:rsidR="009C0460" w:rsidRDefault="00A447B9" w:rsidP="00243C0B">
      <w:pPr>
        <w:pStyle w:val="Heading1"/>
        <w:spacing w:before="35" w:line="312" w:lineRule="auto"/>
        <w:ind w:left="0"/>
      </w:pPr>
      <w:r>
        <w:br w:type="column"/>
      </w:r>
    </w:p>
    <w:p w:rsidR="009C0460" w:rsidRDefault="0040263B">
      <w:pPr>
        <w:pStyle w:val="Heading1"/>
        <w:spacing w:before="195"/>
        <w:ind w:right="0"/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89D8CDE" wp14:editId="6F31E56E">
                <wp:simplePos x="0" y="0"/>
                <wp:positionH relativeFrom="column">
                  <wp:posOffset>6541770</wp:posOffset>
                </wp:positionH>
                <wp:positionV relativeFrom="paragraph">
                  <wp:posOffset>31115</wp:posOffset>
                </wp:positionV>
                <wp:extent cx="1485900" cy="4967605"/>
                <wp:effectExtent l="0" t="0" r="0" b="444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96760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Chicken Thighs with a Fresh Tomato Salsa 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Or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0263B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Steamed Fish of the Day 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Rice Noodles with Tofu and Sweet Chilli Oriental Veg</w:t>
                            </w:r>
                          </w:p>
                          <w:p w:rsidR="0040263B" w:rsidRPr="00702E3F" w:rsidRDefault="0040263B" w:rsidP="0040263B">
                            <w:pPr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Pr="00702E3F" w:rsidRDefault="0040263B" w:rsidP="0070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02E3F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Oven Baked</w:t>
                            </w:r>
                          </w:p>
                          <w:p w:rsidR="0040263B" w:rsidRPr="00702E3F" w:rsidRDefault="0040263B" w:rsidP="0070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Chips</w:t>
                            </w:r>
                          </w:p>
                          <w:p w:rsidR="0040263B" w:rsidRDefault="0040263B" w:rsidP="0070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02E3F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Baked Beans</w:t>
                            </w:r>
                          </w:p>
                          <w:p w:rsidR="0040263B" w:rsidRPr="00702E3F" w:rsidRDefault="0040263B" w:rsidP="0070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702E3F" w:rsidRDefault="0040263B" w:rsidP="0070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02E3F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Homemade</w:t>
                            </w:r>
                          </w:p>
                          <w:p w:rsidR="0040263B" w:rsidRPr="00702E3F" w:rsidRDefault="0040263B" w:rsidP="0070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02E3F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Yoghurt with</w:t>
                            </w:r>
                          </w:p>
                          <w:p w:rsidR="0040263B" w:rsidRDefault="0040263B" w:rsidP="0070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02E3F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Various Toppings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Homemade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Yoghurt with</w:t>
                            </w:r>
                          </w:p>
                          <w:p w:rsidR="0040263B" w:rsidRPr="00976443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Various Toppings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15.1pt;margin-top:2.45pt;width:117pt;height:391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" fillcolor="#81d1c7" stroked="f">
                <v:textbox>
                  <w:txbxContent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Chicken Thighs with a Fresh Tomato Salsa 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Or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40263B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Steamed Fish of the Day 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Rice Noodles with Tofu and Sweet Chilli Oriental Veg</w:t>
                      </w:r>
                    </w:p>
                    <w:p w:rsidR="0040263B" w:rsidRPr="00702E3F" w:rsidRDefault="0040263B" w:rsidP="0040263B">
                      <w:pPr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Pr="00702E3F" w:rsidRDefault="0040263B" w:rsidP="00702E3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702E3F">
                        <w:rPr>
                          <w:b/>
                          <w:sz w:val="32"/>
                          <w:szCs w:val="32"/>
                          <w:lang w:val="en-GB"/>
                        </w:rPr>
                        <w:t>Oven Baked</w:t>
                      </w:r>
                    </w:p>
                    <w:p w:rsidR="0040263B" w:rsidRPr="00702E3F" w:rsidRDefault="0040263B" w:rsidP="00702E3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Chips</w:t>
                      </w:r>
                    </w:p>
                    <w:p w:rsidR="0040263B" w:rsidRDefault="0040263B" w:rsidP="00702E3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702E3F">
                        <w:rPr>
                          <w:b/>
                          <w:sz w:val="32"/>
                          <w:szCs w:val="32"/>
                          <w:lang w:val="en-GB"/>
                        </w:rPr>
                        <w:t>Baked Beans</w:t>
                      </w:r>
                    </w:p>
                    <w:p w:rsidR="0040263B" w:rsidRPr="00702E3F" w:rsidRDefault="0040263B" w:rsidP="00702E3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702E3F" w:rsidRDefault="0040263B" w:rsidP="00702E3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702E3F">
                        <w:rPr>
                          <w:b/>
                          <w:sz w:val="32"/>
                          <w:szCs w:val="32"/>
                          <w:lang w:val="en-GB"/>
                        </w:rPr>
                        <w:t>Homemade</w:t>
                      </w:r>
                    </w:p>
                    <w:p w:rsidR="0040263B" w:rsidRPr="00702E3F" w:rsidRDefault="0040263B" w:rsidP="00702E3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702E3F">
                        <w:rPr>
                          <w:b/>
                          <w:sz w:val="32"/>
                          <w:szCs w:val="32"/>
                          <w:lang w:val="en-GB"/>
                        </w:rPr>
                        <w:t>Yoghurt with</w:t>
                      </w:r>
                    </w:p>
                    <w:p w:rsidR="0040263B" w:rsidRDefault="0040263B" w:rsidP="00702E3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702E3F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Various Toppings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Homemade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Yoghurt with</w:t>
                      </w:r>
                    </w:p>
                    <w:p w:rsidR="0040263B" w:rsidRPr="00976443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Various Toppings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660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F1E121B" wp14:editId="3FA99689">
                <wp:simplePos x="0" y="0"/>
                <wp:positionH relativeFrom="column">
                  <wp:posOffset>1519555</wp:posOffset>
                </wp:positionH>
                <wp:positionV relativeFrom="paragraph">
                  <wp:posOffset>36195</wp:posOffset>
                </wp:positionV>
                <wp:extent cx="1485900" cy="48958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89585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Tomato and Cheese Pasta Bake</w:t>
                            </w:r>
                          </w:p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802388" w:rsidRDefault="0040263B" w:rsidP="009402B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Pr="00802388" w:rsidRDefault="0040263B" w:rsidP="00802388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Curried Coconut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,</w:t>
                            </w:r>
                          </w:p>
                          <w:p w:rsidR="0040263B" w:rsidRPr="00802388" w:rsidRDefault="0040263B" w:rsidP="00802388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Alfalfa</w:t>
                            </w: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and</w:t>
                            </w: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40263B" w:rsidRPr="00802388" w:rsidRDefault="0040263B" w:rsidP="00802388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Greens with</w:t>
                            </w: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40263B" w:rsidRPr="00802388" w:rsidRDefault="0040263B" w:rsidP="00802388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Roasted </w:t>
                            </w:r>
                          </w:p>
                          <w:p w:rsidR="0040263B" w:rsidRPr="00802388" w:rsidRDefault="0040263B" w:rsidP="00802388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Cauliflower</w:t>
                            </w:r>
                          </w:p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Bombay Style Potatoes</w:t>
                            </w:r>
                          </w:p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Cavolo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Nero</w:t>
                            </w:r>
                          </w:p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Sweetcorn</w:t>
                            </w:r>
                          </w:p>
                          <w:p w:rsidR="0040263B" w:rsidRDefault="0040263B" w:rsidP="009402B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Pr="009A4CC2" w:rsidRDefault="0040263B" w:rsidP="009402B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Waffles with Cream and Raspberries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19.65pt;margin-top:2.85pt;width:117pt;height:385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" fillcolor="#81d1c7" stroked="f">
                <v:textbox>
                  <w:txbxContent>
                    <w:p w:rsidR="0040263B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Tomato and Cheese Pasta Bake</w:t>
                      </w:r>
                    </w:p>
                    <w:p w:rsidR="0040263B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802388" w:rsidRDefault="0040263B" w:rsidP="009402B0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Pr="00802388" w:rsidRDefault="0040263B" w:rsidP="00802388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Curried Coconut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,</w:t>
                      </w:r>
                    </w:p>
                    <w:p w:rsidR="0040263B" w:rsidRPr="00802388" w:rsidRDefault="0040263B" w:rsidP="00802388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Alfalfa</w:t>
                      </w: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and</w:t>
                      </w: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</w:p>
                    <w:p w:rsidR="0040263B" w:rsidRPr="00802388" w:rsidRDefault="0040263B" w:rsidP="00802388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Greens with</w:t>
                      </w: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</w:p>
                    <w:p w:rsidR="0040263B" w:rsidRPr="00802388" w:rsidRDefault="0040263B" w:rsidP="00802388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Roasted </w:t>
                      </w:r>
                    </w:p>
                    <w:p w:rsidR="0040263B" w:rsidRPr="00802388" w:rsidRDefault="0040263B" w:rsidP="00802388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Cauliflower</w:t>
                      </w:r>
                    </w:p>
                    <w:p w:rsidR="0040263B" w:rsidRDefault="0040263B" w:rsidP="009402B0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Bombay Style Potatoes</w:t>
                      </w:r>
                    </w:p>
                    <w:p w:rsidR="0040263B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Cavolo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Nero</w:t>
                      </w:r>
                    </w:p>
                    <w:p w:rsidR="0040263B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Sweetcorn</w:t>
                      </w:r>
                    </w:p>
                    <w:p w:rsidR="0040263B" w:rsidRDefault="0040263B" w:rsidP="009402B0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Pr="009A4CC2" w:rsidRDefault="0040263B" w:rsidP="009402B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Waffles with Cream and Raspberries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9A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00E201" wp14:editId="04EB3136">
                <wp:simplePos x="0" y="0"/>
                <wp:positionH relativeFrom="column">
                  <wp:posOffset>4781550</wp:posOffset>
                </wp:positionH>
                <wp:positionV relativeFrom="paragraph">
                  <wp:posOffset>36195</wp:posOffset>
                </wp:positionV>
                <wp:extent cx="1580515" cy="4895850"/>
                <wp:effectExtent l="0" t="0" r="635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489585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B823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Minute Steaks</w:t>
                            </w:r>
                            <w:r w:rsidRPr="00CE202E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with a Peppercorn Sauce on the Side </w:t>
                            </w:r>
                          </w:p>
                          <w:p w:rsidR="0040263B" w:rsidRDefault="0040263B" w:rsidP="00CE202E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B823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Field Mushroom Topped with Haloumi Cheese and Pesto</w:t>
                            </w:r>
                          </w:p>
                          <w:p w:rsidR="0040263B" w:rsidRDefault="0040263B" w:rsidP="00146660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B823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Parmentier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Potatoes</w:t>
                            </w:r>
                          </w:p>
                          <w:p w:rsidR="0040263B" w:rsidRPr="00032510" w:rsidRDefault="0040263B" w:rsidP="00032510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032510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Leek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and Peas</w:t>
                            </w:r>
                          </w:p>
                          <w:p w:rsidR="0040263B" w:rsidRDefault="0040263B" w:rsidP="00B823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142D88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Zac </w:t>
                            </w:r>
                            <w:proofErr w:type="spellStart"/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Roda’s</w:t>
                            </w:r>
                            <w:proofErr w:type="spellEnd"/>
                          </w:p>
                          <w:p w:rsidR="0040263B" w:rsidRPr="00142D88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Sticky Toffee</w:t>
                            </w:r>
                          </w:p>
                          <w:p w:rsidR="0040263B" w:rsidRPr="00B82346" w:rsidRDefault="0040263B" w:rsidP="00142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Pudding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6.5pt;margin-top:2.85pt;width:124.45pt;height:385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" fillcolor="#81d1c7" stroked="f">
                <v:textbox>
                  <w:txbxContent>
                    <w:p w:rsidR="0040263B" w:rsidRDefault="0040263B" w:rsidP="00B82346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Minute Steaks</w:t>
                      </w:r>
                      <w:r w:rsidRPr="00CE202E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with a Peppercorn Sauce on the Side </w:t>
                      </w:r>
                    </w:p>
                    <w:p w:rsidR="0040263B" w:rsidRDefault="0040263B" w:rsidP="00CE202E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B82346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Field Mushroom Topped with Haloumi Cheese and Pesto</w:t>
                      </w:r>
                    </w:p>
                    <w:p w:rsidR="0040263B" w:rsidRDefault="0040263B" w:rsidP="00146660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B82346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Parmentier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Potatoes</w:t>
                      </w:r>
                    </w:p>
                    <w:p w:rsidR="0040263B" w:rsidRPr="00032510" w:rsidRDefault="0040263B" w:rsidP="00032510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032510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Leek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and Peas</w:t>
                      </w:r>
                    </w:p>
                    <w:p w:rsidR="0040263B" w:rsidRDefault="0040263B" w:rsidP="00B82346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142D88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Zac </w:t>
                      </w:r>
                      <w:proofErr w:type="spellStart"/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>Roda’s</w:t>
                      </w:r>
                      <w:proofErr w:type="spellEnd"/>
                    </w:p>
                    <w:p w:rsidR="0040263B" w:rsidRPr="00142D88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>Sticky Toffee</w:t>
                      </w:r>
                    </w:p>
                    <w:p w:rsidR="0040263B" w:rsidRPr="00B82346" w:rsidRDefault="0040263B" w:rsidP="00142D8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>Pudding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388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DCB86DC" wp14:editId="14018023">
                <wp:simplePos x="0" y="0"/>
                <wp:positionH relativeFrom="column">
                  <wp:posOffset>8220710</wp:posOffset>
                </wp:positionH>
                <wp:positionV relativeFrom="paragraph">
                  <wp:posOffset>49530</wp:posOffset>
                </wp:positionV>
                <wp:extent cx="1485900" cy="2483485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48348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802388" w:rsidRDefault="0040263B" w:rsidP="00802388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Homemade Bread</w:t>
                            </w:r>
                          </w:p>
                          <w:p w:rsidR="0040263B" w:rsidRPr="00802388" w:rsidRDefault="0040263B" w:rsidP="00802388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40263B" w:rsidRDefault="0040263B" w:rsidP="00802388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Fresh Fruit</w:t>
                            </w:r>
                          </w:p>
                          <w:p w:rsidR="0040263B" w:rsidRPr="00802388" w:rsidRDefault="0040263B" w:rsidP="00802388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40263B" w:rsidRDefault="0040263B" w:rsidP="00802388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Homemade Yoghurt</w:t>
                            </w:r>
                          </w:p>
                          <w:p w:rsidR="0040263B" w:rsidRPr="00802388" w:rsidRDefault="0040263B" w:rsidP="00802388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40263B" w:rsidRPr="00802388" w:rsidRDefault="0040263B" w:rsidP="00802388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Fresh Salad Bar</w:t>
                            </w:r>
                          </w:p>
                          <w:p w:rsidR="0040263B" w:rsidRPr="00B40B25" w:rsidRDefault="0040263B" w:rsidP="00EB5209">
                            <w:pPr>
                              <w:rPr>
                                <w:color w:val="33CC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47.3pt;margin-top:3.9pt;width:117pt;height:195.5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" fillcolor="#81d1c7" stroked="f">
                <v:textbox>
                  <w:txbxContent>
                    <w:p w:rsidR="0040263B" w:rsidRPr="00802388" w:rsidRDefault="0040263B" w:rsidP="00802388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Homemade Bread</w:t>
                      </w:r>
                    </w:p>
                    <w:p w:rsidR="0040263B" w:rsidRPr="00802388" w:rsidRDefault="0040263B" w:rsidP="00802388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</w:p>
                    <w:p w:rsidR="0040263B" w:rsidRDefault="0040263B" w:rsidP="00802388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Fresh Fruit</w:t>
                      </w:r>
                    </w:p>
                    <w:p w:rsidR="0040263B" w:rsidRPr="00802388" w:rsidRDefault="0040263B" w:rsidP="00802388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40263B" w:rsidRDefault="0040263B" w:rsidP="00802388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Homemade Yoghurt</w:t>
                      </w:r>
                    </w:p>
                    <w:p w:rsidR="0040263B" w:rsidRPr="00802388" w:rsidRDefault="0040263B" w:rsidP="00802388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40263B" w:rsidRPr="00802388" w:rsidRDefault="0040263B" w:rsidP="00802388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Fresh Salad Bar</w:t>
                      </w:r>
                    </w:p>
                    <w:p w:rsidR="0040263B" w:rsidRPr="00B40B25" w:rsidRDefault="0040263B" w:rsidP="00EB5209">
                      <w:pPr>
                        <w:rPr>
                          <w:color w:val="33CC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2388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DAFF6C2" wp14:editId="729A5674">
                <wp:simplePos x="0" y="0"/>
                <wp:positionH relativeFrom="column">
                  <wp:posOffset>3184525</wp:posOffset>
                </wp:positionH>
                <wp:positionV relativeFrom="paragraph">
                  <wp:posOffset>36195</wp:posOffset>
                </wp:positionV>
                <wp:extent cx="1485900" cy="48958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89585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1466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Roast Turkey with Sage and Onion Stuffing and Gravy on the Side</w:t>
                            </w:r>
                          </w:p>
                          <w:p w:rsidR="0040263B" w:rsidRDefault="0040263B" w:rsidP="00146660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BF789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Spiced Breaded Mini Quorn Fillets</w:t>
                            </w:r>
                          </w:p>
                          <w:p w:rsidR="0040263B" w:rsidRDefault="0040263B" w:rsidP="00146660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032510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Roast Potatoes</w:t>
                            </w:r>
                          </w:p>
                          <w:p w:rsidR="0040263B" w:rsidRDefault="0040263B" w:rsidP="008023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Carrot and Swede Mash</w:t>
                            </w:r>
                          </w:p>
                          <w:p w:rsidR="0040263B" w:rsidRDefault="0040263B" w:rsidP="008023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0263B" w:rsidRPr="00802388" w:rsidRDefault="0040263B" w:rsidP="008023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Fruit Crumble and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50.75pt;margin-top:2.85pt;width:117pt;height:385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" fillcolor="#81d1c7" stroked="f">
                <v:textbox>
                  <w:txbxContent>
                    <w:p w:rsidR="0040263B" w:rsidRDefault="0040263B" w:rsidP="0014666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Roast Turkey with Sage and Onion Stuffing and Gravy on the Side</w:t>
                      </w:r>
                    </w:p>
                    <w:p w:rsidR="0040263B" w:rsidRDefault="0040263B" w:rsidP="00146660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BF789A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Spiced Breaded Mini Quorn Fillets</w:t>
                      </w:r>
                    </w:p>
                    <w:p w:rsidR="0040263B" w:rsidRDefault="0040263B" w:rsidP="00146660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032510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Roast Potatoes</w:t>
                      </w:r>
                    </w:p>
                    <w:p w:rsidR="0040263B" w:rsidRDefault="0040263B" w:rsidP="008023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Carrot and Swede Mash</w:t>
                      </w:r>
                    </w:p>
                    <w:p w:rsidR="0040263B" w:rsidRDefault="0040263B" w:rsidP="008023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0263B" w:rsidRPr="00802388" w:rsidRDefault="0040263B" w:rsidP="008023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Fruit Crumble and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7B9">
        <w:rPr>
          <w:b w:val="0"/>
        </w:rPr>
        <w:br w:type="column"/>
      </w:r>
    </w:p>
    <w:p w:rsidR="009C0460" w:rsidRDefault="009C0460">
      <w:pPr>
        <w:sectPr w:rsidR="009C0460">
          <w:type w:val="continuous"/>
          <w:pgSz w:w="20160" w:h="15120" w:orient="landscape"/>
          <w:pgMar w:top="1440" w:right="1540" w:bottom="280" w:left="1360" w:header="720" w:footer="720" w:gutter="0"/>
          <w:cols w:num="7" w:space="720" w:equalWidth="0">
            <w:col w:w="849" w:space="1695"/>
            <w:col w:w="1427" w:space="1285"/>
            <w:col w:w="1427" w:space="1268"/>
            <w:col w:w="1427" w:space="1337"/>
            <w:col w:w="1427" w:space="1264"/>
            <w:col w:w="1427" w:space="1461"/>
            <w:col w:w="966"/>
          </w:cols>
        </w:sectPr>
      </w:pPr>
    </w:p>
    <w:p w:rsidR="009C0460" w:rsidRDefault="00B82346">
      <w:pPr>
        <w:pStyle w:val="BodyText"/>
        <w:rPr>
          <w:b/>
          <w:sz w:val="20"/>
        </w:rPr>
      </w:pPr>
      <w:r w:rsidRPr="00243C0B">
        <w:rPr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FD4DBDA" wp14:editId="14031623">
                <wp:simplePos x="0" y="0"/>
                <wp:positionH relativeFrom="page">
                  <wp:posOffset>0</wp:posOffset>
                </wp:positionH>
                <wp:positionV relativeFrom="page">
                  <wp:posOffset>647823</wp:posOffset>
                </wp:positionV>
                <wp:extent cx="12805410" cy="9599930"/>
                <wp:effectExtent l="0" t="0" r="0" b="127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5410" cy="9599930"/>
                          <a:chOff x="-1" y="-11"/>
                          <a:chExt cx="20166" cy="15118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" cy="1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1"/>
                            <a:ext cx="20166" cy="1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51pt;width:1008.3pt;height:755.9pt;z-index:-251670528;mso-position-horizontal-relative:page;mso-position-vertical-relative:page" coordorigin="-1,-11" coordsize="20166,1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">
                <v:shape id="Picture 7" o:spid="_x0000_s1027" type="#_x0000_t75" style="position:absolute;width:20152;height:1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GlDDAAAA2gAAAA8AAABkcnMvZG93bnJldi54bWxEj9Fqg0AURN8D/YflFvoW16bEFOMqpaVQ&#10;yUPQ9AMu7o1K3bvibhPTr+8GAnkcZuYMkxWzGcSJJtdbVvAcxSCIG6t7bhV8Hz6XryCcR9Y4WCYF&#10;F3JQ5A+LDFNtz1zRqfatCBB2KSrovB9TKV3TkUEX2ZE4eEc7GfRBTq3UE54D3AxyFceJNNhzWOhw&#10;pPeOmp/61yioV0n892Jx43YXM1e+LT9oXyr19Di/bUF4mv09fGt/aQVruF4JN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gaUMMAAADaAAAADwAAAAAAAAAAAAAAAACf&#10;AgAAZHJzL2Rvd25yZXYueG1sUEsFBgAAAAAEAAQA9wAAAI8DAAAAAA==&#10;">
                  <v:imagedata r:id="rId9" o:title=""/>
                </v:shape>
                <v:shape id="Picture 6" o:spid="_x0000_s1028" type="#_x0000_t75" style="position:absolute;left:-1;top:-11;width:20166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F+X/EAAAA2gAAAA8AAABkcnMvZG93bnJldi54bWxEj0FrwkAUhO+F/oflFbw1m3gINs0qbVEs&#10;FMSmFTw+sq9JNPs2ZNcY/70rFDwOM/MNky9G04qBetdYVpBEMQji0uqGKwW/P6vnGQjnkTW2lknB&#10;hRws5o8POWbanvmbhsJXIkDYZaig9r7LpHRlTQZdZDvi4P3Z3qAPsq+k7vEc4KaV0zhOpcGGw0KN&#10;HX3UVB6Lk1Hwbrv95Wv1sk682ey2h2W5TdZOqcnT+PYKwtPo7+H/9qdWkMLtSrg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F+X/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spacing w:before="4"/>
        <w:rPr>
          <w:b/>
          <w:sz w:val="16"/>
        </w:rPr>
      </w:pPr>
    </w:p>
    <w:p w:rsidR="009C0460" w:rsidRDefault="009C0460">
      <w:pPr>
        <w:rPr>
          <w:sz w:val="16"/>
        </w:rPr>
        <w:sectPr w:rsidR="009C0460">
          <w:pgSz w:w="20160" w:h="15120" w:orient="landscape"/>
          <w:pgMar w:top="1440" w:right="1540" w:bottom="280" w:left="1360" w:header="720" w:footer="720" w:gutter="0"/>
          <w:cols w:space="720"/>
        </w:sectPr>
      </w:pPr>
    </w:p>
    <w:p w:rsidR="003E05A7" w:rsidRDefault="003E05A7" w:rsidP="003E05A7">
      <w:pPr>
        <w:spacing w:before="258"/>
        <w:ind w:right="-17"/>
        <w:rPr>
          <w:b/>
          <w:spacing w:val="-1"/>
          <w:sz w:val="24"/>
          <w:szCs w:val="24"/>
        </w:rPr>
      </w:pPr>
    </w:p>
    <w:p w:rsidR="00CA738E" w:rsidRDefault="009A4CC2" w:rsidP="00507FA2">
      <w:pPr>
        <w:spacing w:before="258"/>
        <w:ind w:right="-852"/>
        <w:rPr>
          <w:b/>
          <w:spacing w:val="-1"/>
          <w:sz w:val="32"/>
          <w:szCs w:val="32"/>
        </w:rPr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22FC7A3" wp14:editId="1E0A8C96">
                <wp:simplePos x="0" y="0"/>
                <wp:positionH relativeFrom="column">
                  <wp:posOffset>8157210</wp:posOffset>
                </wp:positionH>
                <wp:positionV relativeFrom="paragraph">
                  <wp:posOffset>167640</wp:posOffset>
                </wp:positionV>
                <wp:extent cx="1485900" cy="5322570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32257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Beef Burgers with a Brioche Bun</w:t>
                            </w: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Or</w:t>
                            </w: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0263B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Steamed Fish of the Day with </w:t>
                            </w:r>
                            <w:r w:rsidR="008D5865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a Caesar Salad</w:t>
                            </w: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Vegetable Burgers with a Brioche Bun</w:t>
                            </w:r>
                          </w:p>
                          <w:p w:rsidR="0040263B" w:rsidRDefault="0040263B" w:rsidP="009A4CC2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9A4CC2" w:rsidRDefault="0040263B" w:rsidP="009A4C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4CC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Oven Baked</w:t>
                            </w:r>
                          </w:p>
                          <w:p w:rsidR="0040263B" w:rsidRPr="009A4CC2" w:rsidRDefault="0040263B" w:rsidP="009A4C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4CC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Chips</w:t>
                            </w:r>
                          </w:p>
                          <w:p w:rsidR="0040263B" w:rsidRDefault="0040263B" w:rsidP="009A4C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4CC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Baked Beans</w:t>
                            </w:r>
                          </w:p>
                          <w:p w:rsidR="0040263B" w:rsidRDefault="0040263B" w:rsidP="009A4C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Homemade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Yoghurt with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Various Toppings</w:t>
                            </w:r>
                          </w:p>
                          <w:p w:rsidR="0040263B" w:rsidRDefault="0040263B" w:rsidP="009576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576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576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576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976443" w:rsidRDefault="0040263B" w:rsidP="009576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42.3pt;margin-top:13.2pt;width:117pt;height:419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" fillcolor="#81d1c7" stroked="f">
                <v:textbox>
                  <w:txbxContent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Beef Burgers with a Brioche Bun</w:t>
                      </w: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Or</w:t>
                      </w: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40263B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Steamed Fish of the Day with </w:t>
                      </w:r>
                      <w:r w:rsidR="008D5865">
                        <w:rPr>
                          <w:b/>
                          <w:sz w:val="32"/>
                          <w:szCs w:val="32"/>
                          <w:lang w:val="en-GB"/>
                        </w:rPr>
                        <w:t>a Caesar Salad</w:t>
                      </w: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Vegetable Burgers with a Brioche Bun</w:t>
                      </w:r>
                    </w:p>
                    <w:p w:rsidR="0040263B" w:rsidRDefault="0040263B" w:rsidP="009A4CC2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9A4CC2" w:rsidRDefault="0040263B" w:rsidP="009A4CC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9A4CC2">
                        <w:rPr>
                          <w:b/>
                          <w:sz w:val="32"/>
                          <w:szCs w:val="32"/>
                          <w:lang w:val="en-GB"/>
                        </w:rPr>
                        <w:t>Oven Baked</w:t>
                      </w:r>
                    </w:p>
                    <w:p w:rsidR="0040263B" w:rsidRPr="009A4CC2" w:rsidRDefault="0040263B" w:rsidP="009A4CC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9A4CC2">
                        <w:rPr>
                          <w:b/>
                          <w:sz w:val="32"/>
                          <w:szCs w:val="32"/>
                          <w:lang w:val="en-GB"/>
                        </w:rPr>
                        <w:t>Chips</w:t>
                      </w:r>
                    </w:p>
                    <w:p w:rsidR="0040263B" w:rsidRDefault="0040263B" w:rsidP="009A4CC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9A4CC2">
                        <w:rPr>
                          <w:b/>
                          <w:sz w:val="32"/>
                          <w:szCs w:val="32"/>
                          <w:lang w:val="en-GB"/>
                        </w:rPr>
                        <w:t>Baked Beans</w:t>
                      </w:r>
                    </w:p>
                    <w:p w:rsidR="0040263B" w:rsidRDefault="0040263B" w:rsidP="009A4CC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Homemade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Yoghurt with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Various Toppings</w:t>
                      </w:r>
                    </w:p>
                    <w:p w:rsidR="0040263B" w:rsidRDefault="0040263B" w:rsidP="0095760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5760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5760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5760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976443" w:rsidRDefault="0040263B" w:rsidP="0095760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DFBDA0B" wp14:editId="11E891D8">
                <wp:simplePos x="0" y="0"/>
                <wp:positionH relativeFrom="column">
                  <wp:posOffset>4718050</wp:posOffset>
                </wp:positionH>
                <wp:positionV relativeFrom="paragraph">
                  <wp:posOffset>344805</wp:posOffset>
                </wp:positionV>
                <wp:extent cx="1582420" cy="4188460"/>
                <wp:effectExtent l="0" t="0" r="0" b="254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18846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802388" w:rsidRDefault="0040263B" w:rsidP="00CE202E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Roast Beef and Yorkshire </w:t>
                            </w:r>
                            <w:proofErr w:type="gramStart"/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Pudding</w:t>
                            </w:r>
                            <w:proofErr w:type="gramEnd"/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with Gravy</w:t>
                            </w:r>
                          </w:p>
                          <w:p w:rsidR="0040263B" w:rsidRPr="00802388" w:rsidRDefault="0040263B" w:rsidP="00CE202E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proofErr w:type="gramStart"/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on</w:t>
                            </w:r>
                            <w:proofErr w:type="gramEnd"/>
                            <w:r w:rsidRPr="0080238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the Side </w:t>
                            </w: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Sweet Potato with Mixed Beans and Sour Cream</w:t>
                            </w:r>
                          </w:p>
                          <w:p w:rsidR="0040263B" w:rsidRPr="00802388" w:rsidRDefault="0040263B" w:rsidP="00CE20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Thyme </w:t>
                            </w:r>
                            <w:r w:rsidRPr="00802388">
                              <w:rPr>
                                <w:b/>
                                <w:sz w:val="32"/>
                                <w:szCs w:val="32"/>
                              </w:rPr>
                              <w:t>Roast Potatoes</w:t>
                            </w: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Broccoli </w:t>
                            </w: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Red Cabbage </w:t>
                            </w:r>
                            <w:r w:rsidRPr="0080238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0263B" w:rsidRPr="00142D88" w:rsidRDefault="0040263B" w:rsidP="00CE202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Pr="00032510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Lemon Mousse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1.5pt;margin-top:27.15pt;width:124.6pt;height:329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" fillcolor="#81d1c7" stroked="f">
                <v:textbox>
                  <w:txbxContent>
                    <w:p w:rsidR="0040263B" w:rsidRPr="00802388" w:rsidRDefault="0040263B" w:rsidP="00CE202E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en-GB" w:eastAsia="en-GB"/>
                        </w:rPr>
                      </w:pPr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Roast Beef and Yorkshire </w:t>
                      </w:r>
                      <w:proofErr w:type="gramStart"/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Pudding</w:t>
                      </w:r>
                      <w:proofErr w:type="gramEnd"/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with Gravy</w:t>
                      </w:r>
                    </w:p>
                    <w:p w:rsidR="0040263B" w:rsidRPr="00802388" w:rsidRDefault="0040263B" w:rsidP="00CE202E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en-GB" w:eastAsia="en-GB"/>
                        </w:rPr>
                      </w:pPr>
                      <w:proofErr w:type="gramStart"/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on</w:t>
                      </w:r>
                      <w:proofErr w:type="gramEnd"/>
                      <w:r w:rsidRPr="0080238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the Side </w:t>
                      </w: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Sweet Potato with Mixed Beans and Sour Cream</w:t>
                      </w:r>
                    </w:p>
                    <w:p w:rsidR="0040263B" w:rsidRPr="00802388" w:rsidRDefault="0040263B" w:rsidP="00CE202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Thyme </w:t>
                      </w:r>
                      <w:r w:rsidRPr="00802388">
                        <w:rPr>
                          <w:b/>
                          <w:sz w:val="32"/>
                          <w:szCs w:val="32"/>
                        </w:rPr>
                        <w:t>Roast Potatoes</w:t>
                      </w: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Broccoli </w:t>
                      </w: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Red Cabbage </w:t>
                      </w:r>
                      <w:r w:rsidRPr="0080238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40263B" w:rsidRPr="00142D88" w:rsidRDefault="0040263B" w:rsidP="00CE202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Pr="00032510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>Lemon Mousse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05A7" w:rsidRPr="00B82346" w:rsidRDefault="009A4CC2" w:rsidP="00507FA2">
      <w:pPr>
        <w:spacing w:before="258"/>
        <w:ind w:right="-852"/>
        <w:rPr>
          <w:b/>
          <w:sz w:val="32"/>
          <w:szCs w:val="32"/>
        </w:rPr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070FE06" wp14:editId="79CE0591">
                <wp:simplePos x="0" y="0"/>
                <wp:positionH relativeFrom="column">
                  <wp:posOffset>3121025</wp:posOffset>
                </wp:positionH>
                <wp:positionV relativeFrom="paragraph">
                  <wp:posOffset>137795</wp:posOffset>
                </wp:positionV>
                <wp:extent cx="1485900" cy="435229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35229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Hot Dog Sausages with a Hot Dog Roll</w:t>
                            </w:r>
                          </w:p>
                          <w:p w:rsidR="0040263B" w:rsidRPr="00802388" w:rsidRDefault="0040263B" w:rsidP="00CE202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D7677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Glamorgan Sausages</w:t>
                            </w:r>
                          </w:p>
                          <w:p w:rsidR="0040263B" w:rsidRDefault="0040263B" w:rsidP="009A4C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AC6954" w:rsidRDefault="0040263B" w:rsidP="00CE202E">
                            <w:pPr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Jacket Potato</w:t>
                            </w: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Green Beans</w:t>
                            </w: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Cauliflower Cheese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9A4CC2" w:rsidRDefault="0040263B" w:rsidP="009A4C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4CC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Frozen </w:t>
                            </w:r>
                          </w:p>
                          <w:p w:rsidR="0040263B" w:rsidRPr="009A4CC2" w:rsidRDefault="0040263B" w:rsidP="009A4C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Toffee</w:t>
                            </w:r>
                          </w:p>
                          <w:p w:rsidR="0040263B" w:rsidRPr="00032510" w:rsidRDefault="0040263B" w:rsidP="009A4C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4CC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Yoghurt Pots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5.75pt;margin-top:10.85pt;width:117pt;height:342.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" fillcolor="#81d1c7" stroked="f">
                <v:textbox>
                  <w:txbxContent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Hot Dog Sausages with a Hot Dog Roll</w:t>
                      </w:r>
                    </w:p>
                    <w:p w:rsidR="0040263B" w:rsidRPr="00802388" w:rsidRDefault="0040263B" w:rsidP="00CE202E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6D7677">
                        <w:rPr>
                          <w:b/>
                          <w:sz w:val="32"/>
                          <w:szCs w:val="32"/>
                          <w:lang w:val="en-GB"/>
                        </w:rPr>
                        <w:t>Glamorgan Sausages</w:t>
                      </w:r>
                    </w:p>
                    <w:p w:rsidR="0040263B" w:rsidRDefault="0040263B" w:rsidP="009A4CC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AC6954" w:rsidRDefault="0040263B" w:rsidP="00CE202E">
                      <w:pPr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Jacket Potato</w:t>
                      </w: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Green Beans</w:t>
                      </w: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Cauliflower Cheese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9A4CC2" w:rsidRDefault="0040263B" w:rsidP="009A4CC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9A4CC2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Frozen </w:t>
                      </w:r>
                    </w:p>
                    <w:p w:rsidR="0040263B" w:rsidRPr="009A4CC2" w:rsidRDefault="0040263B" w:rsidP="009A4CC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Toffee</w:t>
                      </w:r>
                    </w:p>
                    <w:p w:rsidR="0040263B" w:rsidRPr="00032510" w:rsidRDefault="0040263B" w:rsidP="009A4CC2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9A4CC2">
                        <w:rPr>
                          <w:b/>
                          <w:sz w:val="32"/>
                          <w:szCs w:val="32"/>
                          <w:lang w:val="en-GB"/>
                        </w:rPr>
                        <w:t>Yoghurt Pots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510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60DD8C7" wp14:editId="1C422422">
                <wp:simplePos x="0" y="0"/>
                <wp:positionH relativeFrom="column">
                  <wp:posOffset>6492240</wp:posOffset>
                </wp:positionH>
                <wp:positionV relativeFrom="paragraph">
                  <wp:posOffset>153670</wp:posOffset>
                </wp:positionV>
                <wp:extent cx="1485900" cy="4148455"/>
                <wp:effectExtent l="0" t="0" r="0" b="444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14845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Pork Steaks with a Light Curry Sauce</w:t>
                            </w: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Spiced Breaded Mini Quorn Fillets</w:t>
                            </w: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CE20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Fluffy White Rice </w:t>
                            </w:r>
                          </w:p>
                          <w:p w:rsidR="0040263B" w:rsidRPr="00032510" w:rsidRDefault="0040263B" w:rsidP="00CE202E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032510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Leek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and Peas</w:t>
                            </w:r>
                          </w:p>
                          <w:p w:rsidR="0040263B" w:rsidRDefault="0040263B" w:rsidP="006D76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95760E" w:rsidRDefault="0040263B" w:rsidP="006D76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42D88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Carrot Cake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11.2pt;margin-top:12.1pt;width:117pt;height:326.6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" fillcolor="#81d1c7" stroked="f">
                <v:textbox>
                  <w:txbxContent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Pork Steaks with a Light Curry Sauce</w:t>
                      </w: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Spiced Breaded Mini Quorn Fillets</w:t>
                      </w: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CE202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Fluffy White Rice </w:t>
                      </w:r>
                    </w:p>
                    <w:p w:rsidR="0040263B" w:rsidRPr="00032510" w:rsidRDefault="0040263B" w:rsidP="00CE202E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032510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Leek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and Peas</w:t>
                      </w:r>
                    </w:p>
                    <w:p w:rsidR="0040263B" w:rsidRDefault="0040263B" w:rsidP="006D76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95760E" w:rsidRDefault="0040263B" w:rsidP="006D76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142D88">
                        <w:rPr>
                          <w:b/>
                          <w:sz w:val="32"/>
                          <w:szCs w:val="32"/>
                          <w:lang w:val="en-GB"/>
                        </w:rPr>
                        <w:t>Carrot Cake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346" w:rsidRPr="00B82346">
        <w:rPr>
          <w:noProof/>
          <w:spacing w:val="-1"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16E42F5" wp14:editId="1E0B8646">
                <wp:simplePos x="0" y="0"/>
                <wp:positionH relativeFrom="column">
                  <wp:posOffset>9836150</wp:posOffset>
                </wp:positionH>
                <wp:positionV relativeFrom="paragraph">
                  <wp:posOffset>126365</wp:posOffset>
                </wp:positionV>
                <wp:extent cx="1485900" cy="2606675"/>
                <wp:effectExtent l="0" t="0" r="0" b="3175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0667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Homemade Bread</w:t>
                            </w: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40263B" w:rsidRDefault="0040263B" w:rsidP="00B82346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Fresh Fruit</w:t>
                            </w: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40263B" w:rsidRDefault="0040263B" w:rsidP="00B82346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Homemade Yoghurt</w:t>
                            </w: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Fresh Salad Bar</w:t>
                            </w:r>
                          </w:p>
                          <w:p w:rsidR="0040263B" w:rsidRPr="00B40B25" w:rsidRDefault="0040263B" w:rsidP="00D32060">
                            <w:pPr>
                              <w:rPr>
                                <w:color w:val="33CC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74.5pt;margin-top:9.95pt;width:117pt;height:205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" fillcolor="#81d1c7" stroked="f">
                <v:textbox>
                  <w:txbxContent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Homemade Bread</w:t>
                      </w: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</w:p>
                    <w:p w:rsidR="0040263B" w:rsidRDefault="0040263B" w:rsidP="00B82346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Fresh Fruit</w:t>
                      </w: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40263B" w:rsidRDefault="0040263B" w:rsidP="00B82346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Homemade Yoghurt</w:t>
                      </w: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Fresh Salad Bar</w:t>
                      </w:r>
                    </w:p>
                    <w:p w:rsidR="0040263B" w:rsidRPr="00B40B25" w:rsidRDefault="0040263B" w:rsidP="00D32060">
                      <w:pPr>
                        <w:rPr>
                          <w:color w:val="33CC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05A7" w:rsidRPr="00B82346">
        <w:rPr>
          <w:b/>
          <w:spacing w:val="-1"/>
          <w:sz w:val="32"/>
          <w:szCs w:val="32"/>
        </w:rPr>
        <w:t>Main Event</w:t>
      </w:r>
    </w:p>
    <w:p w:rsidR="003E05A7" w:rsidRPr="00B82346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B82346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B82346" w:rsidRDefault="003E05A7" w:rsidP="00507FA2">
      <w:pPr>
        <w:pStyle w:val="BodyText"/>
        <w:spacing w:before="11"/>
        <w:ind w:right="-852"/>
        <w:rPr>
          <w:b/>
          <w:sz w:val="32"/>
          <w:szCs w:val="32"/>
        </w:rPr>
      </w:pPr>
    </w:p>
    <w:p w:rsidR="00976443" w:rsidRDefault="00976443" w:rsidP="00507FA2">
      <w:pPr>
        <w:ind w:right="-852"/>
        <w:rPr>
          <w:b/>
          <w:spacing w:val="-1"/>
          <w:sz w:val="32"/>
          <w:szCs w:val="32"/>
        </w:rPr>
      </w:pPr>
    </w:p>
    <w:p w:rsidR="003E05A7" w:rsidRPr="00B82346" w:rsidRDefault="003E05A7" w:rsidP="00507FA2">
      <w:pPr>
        <w:ind w:right="-852"/>
        <w:rPr>
          <w:b/>
          <w:spacing w:val="-1"/>
          <w:sz w:val="32"/>
          <w:szCs w:val="32"/>
        </w:rPr>
      </w:pPr>
      <w:r w:rsidRPr="00B82346">
        <w:rPr>
          <w:b/>
          <w:spacing w:val="-1"/>
          <w:sz w:val="32"/>
          <w:szCs w:val="32"/>
        </w:rPr>
        <w:t>Meat</w:t>
      </w:r>
      <w:r w:rsidR="00D32060" w:rsidRPr="00B82346">
        <w:rPr>
          <w:b/>
          <w:spacing w:val="-1"/>
          <w:sz w:val="32"/>
          <w:szCs w:val="32"/>
        </w:rPr>
        <w:t xml:space="preserve"> </w:t>
      </w:r>
      <w:r w:rsidRPr="00B82346">
        <w:rPr>
          <w:b/>
          <w:spacing w:val="-1"/>
          <w:sz w:val="32"/>
          <w:szCs w:val="32"/>
        </w:rPr>
        <w:t>Free</w:t>
      </w:r>
    </w:p>
    <w:p w:rsidR="003E05A7" w:rsidRPr="00B82346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B82346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976443" w:rsidRDefault="00976443" w:rsidP="00507FA2">
      <w:pPr>
        <w:spacing w:before="268"/>
        <w:ind w:right="-852"/>
        <w:rPr>
          <w:b/>
          <w:spacing w:val="-1"/>
          <w:sz w:val="32"/>
          <w:szCs w:val="32"/>
        </w:rPr>
      </w:pPr>
    </w:p>
    <w:p w:rsidR="003E05A7" w:rsidRPr="00B82346" w:rsidRDefault="003E05A7" w:rsidP="00507FA2">
      <w:pPr>
        <w:spacing w:before="268"/>
        <w:ind w:right="-852"/>
        <w:rPr>
          <w:b/>
          <w:spacing w:val="-1"/>
          <w:sz w:val="32"/>
          <w:szCs w:val="32"/>
        </w:rPr>
      </w:pPr>
      <w:proofErr w:type="gramStart"/>
      <w:r w:rsidRPr="00B82346">
        <w:rPr>
          <w:b/>
          <w:spacing w:val="-1"/>
          <w:sz w:val="32"/>
          <w:szCs w:val="32"/>
        </w:rPr>
        <w:t>And to go with…</w:t>
      </w:r>
      <w:proofErr w:type="gramEnd"/>
    </w:p>
    <w:p w:rsidR="003E05A7" w:rsidRPr="00B82346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B82346" w:rsidRDefault="003E05A7" w:rsidP="00507FA2">
      <w:pPr>
        <w:pStyle w:val="BodyText"/>
        <w:ind w:right="-852"/>
        <w:rPr>
          <w:b/>
          <w:sz w:val="32"/>
          <w:szCs w:val="32"/>
        </w:rPr>
      </w:pPr>
    </w:p>
    <w:p w:rsidR="003E05A7" w:rsidRPr="00B82346" w:rsidRDefault="003E05A7" w:rsidP="00507FA2">
      <w:pPr>
        <w:ind w:right="-852"/>
        <w:rPr>
          <w:b/>
          <w:sz w:val="32"/>
          <w:szCs w:val="32"/>
        </w:rPr>
      </w:pPr>
    </w:p>
    <w:p w:rsidR="003E05A7" w:rsidRPr="00B82346" w:rsidRDefault="003E05A7" w:rsidP="00507FA2">
      <w:pPr>
        <w:ind w:right="-852"/>
        <w:rPr>
          <w:b/>
          <w:sz w:val="32"/>
          <w:szCs w:val="32"/>
        </w:rPr>
      </w:pPr>
      <w:r w:rsidRPr="00B82346">
        <w:rPr>
          <w:b/>
          <w:spacing w:val="-1"/>
          <w:sz w:val="32"/>
          <w:szCs w:val="32"/>
        </w:rPr>
        <w:t>Pudding</w:t>
      </w:r>
    </w:p>
    <w:p w:rsidR="009C0460" w:rsidRDefault="00702E3F" w:rsidP="003E05A7">
      <w:pPr>
        <w:pStyle w:val="Heading1"/>
        <w:spacing w:before="35" w:line="312" w:lineRule="auto"/>
        <w:ind w:left="0"/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B2AFA08" wp14:editId="7AC6CD22">
                <wp:simplePos x="0" y="0"/>
                <wp:positionH relativeFrom="column">
                  <wp:posOffset>1415415</wp:posOffset>
                </wp:positionH>
                <wp:positionV relativeFrom="paragraph">
                  <wp:posOffset>-4296410</wp:posOffset>
                </wp:positionV>
                <wp:extent cx="1485900" cy="4557395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5739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Macaroni Cheese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83B7C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Red Onion and Brie Quiche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New Potatoes</w:t>
                            </w:r>
                          </w:p>
                          <w:p w:rsidR="0040263B" w:rsidRDefault="0040263B" w:rsidP="00702E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Cavolo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Nero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Homemade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Yoghurt with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Various Toppings</w:t>
                            </w:r>
                          </w:p>
                          <w:p w:rsidR="0040263B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032510" w:rsidRDefault="0040263B" w:rsidP="000325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11.45pt;margin-top:-338.3pt;width:117pt;height:358.8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" fillcolor="#81d1c7" stroked="f">
                <v:textbox>
                  <w:txbxContent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Macaroni Cheese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783B7C">
                        <w:rPr>
                          <w:b/>
                          <w:sz w:val="32"/>
                          <w:szCs w:val="32"/>
                          <w:lang w:val="en-GB"/>
                        </w:rPr>
                        <w:t>Red Onion and Brie Quiche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New Potatoes</w:t>
                      </w:r>
                    </w:p>
                    <w:p w:rsidR="0040263B" w:rsidRDefault="0040263B" w:rsidP="00702E3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Cavolo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Nero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Homemade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Yoghurt with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Various Toppings</w:t>
                      </w:r>
                    </w:p>
                    <w:p w:rsidR="0040263B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032510" w:rsidRDefault="0040263B" w:rsidP="0003251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47B9">
        <w:br w:type="column"/>
      </w:r>
    </w:p>
    <w:p w:rsidR="009C0460" w:rsidRDefault="009C0460">
      <w:pPr>
        <w:pStyle w:val="BodyText"/>
      </w:pPr>
    </w:p>
    <w:p w:rsidR="009C0460" w:rsidRDefault="009C0460">
      <w:pPr>
        <w:pStyle w:val="BodyText"/>
      </w:pPr>
    </w:p>
    <w:p w:rsidR="009C0460" w:rsidRDefault="009C0460">
      <w:pPr>
        <w:pStyle w:val="BodyText"/>
      </w:pPr>
    </w:p>
    <w:p w:rsidR="009C0460" w:rsidRDefault="009C0460">
      <w:pPr>
        <w:pStyle w:val="BodyText"/>
      </w:pPr>
    </w:p>
    <w:p w:rsidR="009C0460" w:rsidRDefault="009C0460">
      <w:pPr>
        <w:pStyle w:val="BodyText"/>
        <w:spacing w:before="9"/>
        <w:rPr>
          <w:sz w:val="19"/>
        </w:rPr>
      </w:pPr>
    </w:p>
    <w:p w:rsidR="009C0460" w:rsidRDefault="00A447B9">
      <w:pPr>
        <w:pStyle w:val="Heading1"/>
        <w:spacing w:before="195"/>
        <w:ind w:right="0"/>
      </w:pPr>
      <w:r>
        <w:rPr>
          <w:b w:val="0"/>
        </w:rPr>
        <w:br w:type="column"/>
      </w:r>
    </w:p>
    <w:p w:rsidR="009C0460" w:rsidRDefault="009C0460">
      <w:pPr>
        <w:sectPr w:rsidR="009C0460">
          <w:type w:val="continuous"/>
          <w:pgSz w:w="20160" w:h="15120" w:orient="landscape"/>
          <w:pgMar w:top="1440" w:right="1540" w:bottom="280" w:left="1360" w:header="720" w:footer="720" w:gutter="0"/>
          <w:cols w:num="7" w:space="720" w:equalWidth="0">
            <w:col w:w="849" w:space="1695"/>
            <w:col w:w="1427" w:space="1285"/>
            <w:col w:w="1427" w:space="1268"/>
            <w:col w:w="1427" w:space="1337"/>
            <w:col w:w="1427" w:space="1264"/>
            <w:col w:w="1427" w:space="1461"/>
            <w:col w:w="966"/>
          </w:cols>
        </w:sectPr>
      </w:pPr>
    </w:p>
    <w:p w:rsidR="009C0460" w:rsidRDefault="007518CD">
      <w:pPr>
        <w:pStyle w:val="BodyText"/>
        <w:rPr>
          <w:b/>
          <w:sz w:val="20"/>
        </w:rPr>
      </w:pPr>
      <w:r w:rsidRPr="00074DC4">
        <w:rPr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1CEE4B99" wp14:editId="7CD6FB41">
                <wp:simplePos x="0" y="0"/>
                <wp:positionH relativeFrom="page">
                  <wp:posOffset>-20320</wp:posOffset>
                </wp:positionH>
                <wp:positionV relativeFrom="page">
                  <wp:posOffset>586740</wp:posOffset>
                </wp:positionV>
                <wp:extent cx="12806045" cy="9600565"/>
                <wp:effectExtent l="0" t="0" r="0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6045" cy="9600565"/>
                          <a:chOff x="-1" y="-11"/>
                          <a:chExt cx="20166" cy="15118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" cy="1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1"/>
                            <a:ext cx="20166" cy="1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.6pt;margin-top:46.2pt;width:1008.35pt;height:755.95pt;z-index:-251669504;mso-position-horizontal-relative:page;mso-position-vertical-relative:page" coordorigin="-1,-11" coordsize="20166,1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0152;height:1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giS/AAAA2gAAAA8AAABkcnMvZG93bnJldi54bWxEj8HKwjAQhO+C7xBW8KapFVSqUUQRlP8g&#10;Vh9gada22GxKE7X69OYHweMwM98wi1VrKvGgxpWWFYyGEQjizOqScwWX824wA+E8ssbKMil4kYPV&#10;sttZYKLtk0/0SH0uAoRdggoK7+tESpcVZNANbU0cvKttDPogm1zqBp8BbioZR9FEGiw5LBRY06ag&#10;7JbejYI0nkTvscWp+3uZ9uTzw5aOB6X6vXY9B+Gp9b/wt73XCmL4vxJu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gYIkvwAAANoAAAAPAAAAAAAAAAAAAAAAAJ8CAABk&#10;cnMvZG93bnJldi54bWxQSwUGAAAAAAQABAD3AAAAiwMAAAAA&#10;">
                  <v:imagedata r:id="rId14" o:title=""/>
                </v:shape>
                <v:shape id="Picture 3" o:spid="_x0000_s1028" type="#_x0000_t75" style="position:absolute;left:-1;top:-11;width:20166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7ojDAAAA2gAAAA8AAABkcnMvZG93bnJldi54bWxEj0FrAjEUhO+F/ofwCr0UzWpB6mp2KaLQ&#10;HtUt6O2xeW6Wbl6WJOraX98IhR6HmfmGWZaD7cSFfGgdK5iMMxDEtdMtNwqq/Wb0BiJEZI2dY1Jw&#10;owBl8fiwxFy7K2/psouNSBAOOSowMfa5lKE2ZDGMXU+cvJPzFmOSvpHa4zXBbSenWTaTFltOCwZ7&#10;Whmqv3dnq2B2vIWX7nP48V+mP/hqurbzSabU89PwvgARaYj/4b/2h1bwCvcr6Qb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vuiMMAAADa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9C0460">
      <w:pPr>
        <w:pStyle w:val="BodyText"/>
        <w:rPr>
          <w:b/>
          <w:sz w:val="20"/>
        </w:rPr>
      </w:pPr>
    </w:p>
    <w:p w:rsidR="009C0460" w:rsidRDefault="007518CD">
      <w:pPr>
        <w:pStyle w:val="BodyText"/>
        <w:spacing w:before="4"/>
        <w:rPr>
          <w:b/>
          <w:sz w:val="16"/>
        </w:rPr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C2AA3F7" wp14:editId="6AE123ED">
                <wp:simplePos x="0" y="0"/>
                <wp:positionH relativeFrom="column">
                  <wp:posOffset>8147050</wp:posOffset>
                </wp:positionH>
                <wp:positionV relativeFrom="paragraph">
                  <wp:posOffset>2577465</wp:posOffset>
                </wp:positionV>
                <wp:extent cx="1485900" cy="609600"/>
                <wp:effectExtent l="0" t="0" r="0" b="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B40B25" w:rsidRDefault="0040263B" w:rsidP="007518CD">
                            <w:pPr>
                              <w:rPr>
                                <w:color w:val="33CCCC"/>
                              </w:rPr>
                            </w:pPr>
                            <w:r>
                              <w:rPr>
                                <w:color w:val="33CCC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641.5pt;margin-top:202.95pt;width:117pt;height:48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" fillcolor="#81d1c7" stroked="f">
                <v:textbox>
                  <w:txbxContent>
                    <w:p w:rsidR="0040263B" w:rsidRPr="00B40B25" w:rsidRDefault="0040263B" w:rsidP="007518CD">
                      <w:pPr>
                        <w:rPr>
                          <w:color w:val="33CCCC"/>
                        </w:rPr>
                      </w:pPr>
                      <w:r>
                        <w:rPr>
                          <w:color w:val="33CCCC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5A2C3C33" wp14:editId="6E0E492A">
                <wp:simplePos x="0" y="0"/>
                <wp:positionH relativeFrom="column">
                  <wp:posOffset>8147050</wp:posOffset>
                </wp:positionH>
                <wp:positionV relativeFrom="paragraph">
                  <wp:posOffset>1815465</wp:posOffset>
                </wp:positionV>
                <wp:extent cx="1485900" cy="609600"/>
                <wp:effectExtent l="0" t="0" r="0" b="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B40B25" w:rsidRDefault="0040263B" w:rsidP="007518CD">
                            <w:pPr>
                              <w:rPr>
                                <w:color w:val="33CCCC"/>
                              </w:rPr>
                            </w:pPr>
                            <w:r>
                              <w:rPr>
                                <w:color w:val="33CCC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41.5pt;margin-top:142.95pt;width:117pt;height:48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" fillcolor="#81d1c7" stroked="f">
                <v:textbox>
                  <w:txbxContent>
                    <w:p w:rsidR="0040263B" w:rsidRPr="00B40B25" w:rsidRDefault="0040263B" w:rsidP="007518CD">
                      <w:pPr>
                        <w:rPr>
                          <w:color w:val="33CCCC"/>
                        </w:rPr>
                      </w:pPr>
                      <w:r>
                        <w:rPr>
                          <w:color w:val="33CCCC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519CBE4" wp14:editId="39AFB894">
                <wp:simplePos x="0" y="0"/>
                <wp:positionH relativeFrom="column">
                  <wp:posOffset>8147050</wp:posOffset>
                </wp:positionH>
                <wp:positionV relativeFrom="paragraph">
                  <wp:posOffset>1053465</wp:posOffset>
                </wp:positionV>
                <wp:extent cx="1485900" cy="609600"/>
                <wp:effectExtent l="0" t="0" r="0" b="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B40B25" w:rsidRDefault="0040263B" w:rsidP="007518CD">
                            <w:pPr>
                              <w:rPr>
                                <w:color w:val="33CCCC"/>
                              </w:rPr>
                            </w:pPr>
                            <w:r>
                              <w:rPr>
                                <w:color w:val="33CCC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41.5pt;margin-top:82.95pt;width:117pt;height:48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" fillcolor="#81d1c7" stroked="f">
                <v:textbox>
                  <w:txbxContent>
                    <w:p w:rsidR="0040263B" w:rsidRPr="00B40B25" w:rsidRDefault="0040263B" w:rsidP="007518CD">
                      <w:pPr>
                        <w:rPr>
                          <w:color w:val="33CCCC"/>
                        </w:rPr>
                      </w:pPr>
                      <w:r>
                        <w:rPr>
                          <w:color w:val="33CCCC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0460" w:rsidRDefault="009C0460">
      <w:pPr>
        <w:rPr>
          <w:sz w:val="16"/>
        </w:rPr>
        <w:sectPr w:rsidR="009C0460">
          <w:pgSz w:w="20160" w:h="15120" w:orient="landscape"/>
          <w:pgMar w:top="1440" w:right="1540" w:bottom="280" w:left="1360" w:header="720" w:footer="720" w:gutter="0"/>
          <w:cols w:space="720"/>
        </w:sectPr>
      </w:pPr>
    </w:p>
    <w:p w:rsidR="00CA738E" w:rsidRDefault="00CA738E" w:rsidP="00AB7857">
      <w:pPr>
        <w:spacing w:before="258"/>
        <w:ind w:right="-1136"/>
        <w:rPr>
          <w:b/>
          <w:spacing w:val="-1"/>
          <w:sz w:val="32"/>
          <w:szCs w:val="32"/>
        </w:rPr>
      </w:pPr>
    </w:p>
    <w:p w:rsidR="003E05A7" w:rsidRPr="00B82346" w:rsidRDefault="0040263B" w:rsidP="00AB7857">
      <w:pPr>
        <w:spacing w:before="258"/>
        <w:ind w:right="-1136"/>
        <w:rPr>
          <w:b/>
          <w:sz w:val="32"/>
          <w:szCs w:val="32"/>
        </w:rPr>
      </w:pPr>
      <w:r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6D083AE" wp14:editId="185881F4">
                <wp:simplePos x="0" y="0"/>
                <wp:positionH relativeFrom="column">
                  <wp:posOffset>6492240</wp:posOffset>
                </wp:positionH>
                <wp:positionV relativeFrom="paragraph">
                  <wp:posOffset>227965</wp:posOffset>
                </wp:positionV>
                <wp:extent cx="1485900" cy="4490085"/>
                <wp:effectExtent l="0" t="0" r="0" b="5715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9008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14666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B91000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Minute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Steaks with Garlic Butter on the Side</w:t>
                            </w:r>
                          </w:p>
                          <w:p w:rsidR="0040263B" w:rsidRPr="00CA738E" w:rsidRDefault="0040263B" w:rsidP="00146660">
                            <w:pPr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Default="0040263B" w:rsidP="00CA738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Pea and Spinach Risotto</w:t>
                            </w:r>
                          </w:p>
                          <w:p w:rsidR="0040263B" w:rsidRPr="00BF789A" w:rsidRDefault="0040263B" w:rsidP="00B9100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Oven Baked Chips </w:t>
                            </w: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Creamy Watercress and Spinach</w:t>
                            </w: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Peas </w:t>
                            </w: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B91000" w:rsidRDefault="0040263B" w:rsidP="0040263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Apple Pie and Cream</w:t>
                            </w: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0263B" w:rsidRPr="00142D88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11.2pt;margin-top:17.95pt;width:117pt;height:353.5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" fillcolor="#81d1c7" stroked="f">
                <v:textbox>
                  <w:txbxContent>
                    <w:p w:rsidR="0040263B" w:rsidRDefault="0040263B" w:rsidP="0014666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B91000">
                        <w:rPr>
                          <w:b/>
                          <w:sz w:val="32"/>
                          <w:szCs w:val="32"/>
                          <w:lang w:val="en-GB"/>
                        </w:rPr>
                        <w:t>Minute</w:t>
                      </w: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Steaks with Garlic Butter on the Side</w:t>
                      </w:r>
                    </w:p>
                    <w:p w:rsidR="0040263B" w:rsidRPr="00CA738E" w:rsidRDefault="0040263B" w:rsidP="00146660">
                      <w:pPr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Default="0040263B" w:rsidP="00CA738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Pea and Spinach Risotto</w:t>
                      </w:r>
                    </w:p>
                    <w:p w:rsidR="0040263B" w:rsidRPr="00BF789A" w:rsidRDefault="0040263B" w:rsidP="00B91000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Oven Baked Chips </w:t>
                      </w: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Creamy Watercress and Spinach</w:t>
                      </w: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Peas </w:t>
                      </w: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B91000" w:rsidRDefault="0040263B" w:rsidP="0040263B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Apple Pie and Cream</w:t>
                      </w: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40263B" w:rsidRPr="00142D88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5612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F78C98A" wp14:editId="37D89584">
                <wp:simplePos x="0" y="0"/>
                <wp:positionH relativeFrom="column">
                  <wp:posOffset>3107690</wp:posOffset>
                </wp:positionH>
                <wp:positionV relativeFrom="paragraph">
                  <wp:posOffset>160020</wp:posOffset>
                </wp:positionV>
                <wp:extent cx="1485900" cy="4448175"/>
                <wp:effectExtent l="0" t="0" r="0" b="952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4817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CA738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Pasta Bar:</w:t>
                            </w:r>
                          </w:p>
                          <w:p w:rsidR="0040263B" w:rsidRPr="00CA738E" w:rsidRDefault="0040263B" w:rsidP="00CA738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Pr="00E615A6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Tomato and Basil Sauce,</w:t>
                            </w:r>
                          </w:p>
                          <w:p w:rsidR="0040263B" w:rsidRPr="00CA738E" w:rsidRDefault="0040263B" w:rsidP="00E615A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Default="0040263B" w:rsidP="00CA738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Cheese Sauce,</w:t>
                            </w:r>
                          </w:p>
                          <w:p w:rsidR="0040263B" w:rsidRPr="00CA738E" w:rsidRDefault="0040263B" w:rsidP="00CA738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Creamy Mushroom Sauce</w:t>
                            </w:r>
                          </w:p>
                          <w:p w:rsidR="0040263B" w:rsidRPr="00CA738E" w:rsidRDefault="0040263B" w:rsidP="00E615A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Pr="00E615A6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Fusilli Pasta Spirals</w:t>
                            </w:r>
                          </w:p>
                          <w:p w:rsidR="0040263B" w:rsidRPr="00E615A6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Broccoli</w:t>
                            </w:r>
                          </w:p>
                          <w:p w:rsidR="0040263B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Cavolo</w:t>
                            </w:r>
                            <w:proofErr w:type="spellEnd"/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Nero</w:t>
                            </w:r>
                          </w:p>
                          <w:p w:rsidR="0040263B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0263B" w:rsidRPr="00B91000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Mr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Gascoine’s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Favorite 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- 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Banoffee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44.7pt;margin-top:12.6pt;width:117pt;height:350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" fillcolor="#81d1c7" stroked="f">
                <v:textbox>
                  <w:txbxContent>
                    <w:p w:rsidR="0040263B" w:rsidRDefault="0040263B" w:rsidP="00CA738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Pasta Bar:</w:t>
                      </w:r>
                    </w:p>
                    <w:p w:rsidR="0040263B" w:rsidRPr="00CA738E" w:rsidRDefault="0040263B" w:rsidP="00CA738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Pr="00E615A6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Tomato and Basil Sauce,</w:t>
                      </w:r>
                    </w:p>
                    <w:p w:rsidR="0040263B" w:rsidRPr="00CA738E" w:rsidRDefault="0040263B" w:rsidP="00E615A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Default="0040263B" w:rsidP="00CA738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Cheese Sauce,</w:t>
                      </w:r>
                    </w:p>
                    <w:p w:rsidR="0040263B" w:rsidRPr="00CA738E" w:rsidRDefault="0040263B" w:rsidP="00CA738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Creamy Mushroom Sauce</w:t>
                      </w:r>
                    </w:p>
                    <w:p w:rsidR="0040263B" w:rsidRPr="00CA738E" w:rsidRDefault="0040263B" w:rsidP="00E615A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Pr="00E615A6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Fusilli Pasta Spirals</w:t>
                      </w:r>
                    </w:p>
                    <w:p w:rsidR="0040263B" w:rsidRPr="00E615A6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Broccoli</w:t>
                      </w:r>
                    </w:p>
                    <w:p w:rsidR="0040263B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E615A6">
                        <w:rPr>
                          <w:b/>
                          <w:sz w:val="32"/>
                          <w:szCs w:val="32"/>
                        </w:rPr>
                        <w:t>Cavolo</w:t>
                      </w:r>
                      <w:proofErr w:type="spellEnd"/>
                      <w:r w:rsidRPr="00E615A6">
                        <w:rPr>
                          <w:b/>
                          <w:sz w:val="32"/>
                          <w:szCs w:val="32"/>
                        </w:rPr>
                        <w:t xml:space="preserve"> Nero</w:t>
                      </w:r>
                    </w:p>
                    <w:p w:rsidR="0040263B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0263B" w:rsidRPr="00B91000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Mr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Gascoine’s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Favorite 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 xml:space="preserve">- 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Banoffee</w:t>
                      </w:r>
                      <w:proofErr w:type="spellEnd"/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 xml:space="preserve"> Pie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612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AECBD07" wp14:editId="371C6160">
                <wp:simplePos x="0" y="0"/>
                <wp:positionH relativeFrom="column">
                  <wp:posOffset>4785995</wp:posOffset>
                </wp:positionH>
                <wp:positionV relativeFrom="paragraph">
                  <wp:posOffset>91440</wp:posOffset>
                </wp:positionV>
                <wp:extent cx="1485900" cy="4516755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1675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Caribbean Gammon with a Pineapple Salsa</w:t>
                            </w:r>
                          </w:p>
                          <w:p w:rsidR="0040263B" w:rsidRPr="00635612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BF789A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Spiced Breaded Mini Quorn Fillets</w:t>
                            </w: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Rice</w:t>
                            </w: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Green Beans</w:t>
                            </w:r>
                          </w:p>
                          <w:p w:rsidR="0040263B" w:rsidRDefault="0040263B" w:rsidP="00635612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Default="0040263B" w:rsidP="00B910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0263B" w:rsidRPr="00B91000" w:rsidRDefault="0040263B" w:rsidP="0040263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0263B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Meringue Nests with Cream and Passion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76.85pt;margin-top:7.2pt;width:117pt;height:355.6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" fillcolor="#81d1c7" stroked="f">
                <v:textbox>
                  <w:txbxContent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Caribbean Gammon with a Pineapple Salsa</w:t>
                      </w:r>
                    </w:p>
                    <w:p w:rsidR="0040263B" w:rsidRPr="00635612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BF789A">
                        <w:rPr>
                          <w:b/>
                          <w:sz w:val="32"/>
                          <w:szCs w:val="32"/>
                          <w:lang w:val="en-GB"/>
                        </w:rPr>
                        <w:t>Spiced Breaded Mini Quorn Fillets</w:t>
                      </w: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Rice</w:t>
                      </w: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Green Beans</w:t>
                      </w:r>
                    </w:p>
                    <w:p w:rsidR="0040263B" w:rsidRDefault="0040263B" w:rsidP="00635612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Default="0040263B" w:rsidP="00B9100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0263B" w:rsidRPr="00B91000" w:rsidRDefault="0040263B" w:rsidP="0040263B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40263B">
                        <w:rPr>
                          <w:b/>
                          <w:sz w:val="32"/>
                          <w:szCs w:val="32"/>
                          <w:lang w:val="en-GB"/>
                        </w:rPr>
                        <w:t>Meringue Nests with Cream and Passion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38E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66EF69D" wp14:editId="49F7CB50">
                <wp:simplePos x="0" y="0"/>
                <wp:positionH relativeFrom="column">
                  <wp:posOffset>1428750</wp:posOffset>
                </wp:positionH>
                <wp:positionV relativeFrom="paragraph">
                  <wp:posOffset>227965</wp:posOffset>
                </wp:positionV>
                <wp:extent cx="1485900" cy="4380865"/>
                <wp:effectExtent l="0" t="0" r="0" b="635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38086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Roast Chicken with a Katsu Curry Sauce on the Side</w:t>
                            </w:r>
                          </w:p>
                          <w:p w:rsidR="0040263B" w:rsidRDefault="0040263B" w:rsidP="00783B7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0263B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Kale and </w:t>
                            </w:r>
                            <w:proofErr w:type="spellStart"/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Courgette</w:t>
                            </w:r>
                            <w:proofErr w:type="spellEnd"/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Dahl</w:t>
                            </w:r>
                          </w:p>
                          <w:p w:rsidR="0040263B" w:rsidRPr="00783B7C" w:rsidRDefault="0040263B" w:rsidP="00B9100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0263B" w:rsidRPr="00E615A6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Fluffy White Rice</w:t>
                            </w:r>
                          </w:p>
                          <w:p w:rsidR="0040263B" w:rsidRPr="00E615A6" w:rsidRDefault="0040263B" w:rsidP="00E615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Carrot Sticks</w:t>
                            </w:r>
                          </w:p>
                          <w:p w:rsidR="0040263B" w:rsidRPr="00976443" w:rsidRDefault="0040263B" w:rsidP="00E615A6">
                            <w:pPr>
                              <w:jc w:val="center"/>
                            </w:pPr>
                            <w:r w:rsidRPr="00E615A6">
                              <w:rPr>
                                <w:b/>
                                <w:sz w:val="32"/>
                                <w:szCs w:val="32"/>
                              </w:rPr>
                              <w:t>Parsnip Chips</w:t>
                            </w: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Default="0040263B" w:rsidP="002E20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Homemade</w:t>
                            </w:r>
                          </w:p>
                          <w:p w:rsidR="0040263B" w:rsidRDefault="0040263B" w:rsidP="002E20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Yoghurt with</w:t>
                            </w:r>
                          </w:p>
                          <w:p w:rsidR="0040263B" w:rsidRDefault="0040263B" w:rsidP="002E20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Various Toppings</w:t>
                            </w: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jc w:val="center"/>
                            </w:pPr>
                          </w:p>
                          <w:p w:rsidR="0040263B" w:rsidRPr="00976443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76443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Homemade</w:t>
                            </w:r>
                          </w:p>
                          <w:p w:rsidR="0040263B" w:rsidRPr="00976443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76443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Yoghurt with</w:t>
                            </w:r>
                          </w:p>
                          <w:p w:rsidR="0040263B" w:rsidRPr="00976443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76443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Various Toppings</w:t>
                            </w:r>
                          </w:p>
                          <w:p w:rsidR="0040263B" w:rsidRPr="00976443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12.5pt;margin-top:17.95pt;width:117pt;height:344.9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" fillcolor="#81d1c7" stroked="f">
                <v:textbox>
                  <w:txbxContent>
                    <w:p w:rsidR="0040263B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Roast Chicken with a Katsu Curry Sauce on the Side</w:t>
                      </w:r>
                    </w:p>
                    <w:p w:rsidR="0040263B" w:rsidRDefault="0040263B" w:rsidP="00783B7C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0263B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 xml:space="preserve">Kale and </w:t>
                      </w:r>
                      <w:proofErr w:type="spellStart"/>
                      <w:r w:rsidRPr="00E615A6">
                        <w:rPr>
                          <w:b/>
                          <w:sz w:val="32"/>
                          <w:szCs w:val="32"/>
                        </w:rPr>
                        <w:t>Courgette</w:t>
                      </w:r>
                      <w:proofErr w:type="spellEnd"/>
                      <w:r w:rsidRPr="00E615A6">
                        <w:rPr>
                          <w:b/>
                          <w:sz w:val="32"/>
                          <w:szCs w:val="32"/>
                        </w:rPr>
                        <w:t xml:space="preserve"> Dahl</w:t>
                      </w:r>
                    </w:p>
                    <w:p w:rsidR="0040263B" w:rsidRPr="00783B7C" w:rsidRDefault="0040263B" w:rsidP="00B91000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40263B" w:rsidRPr="00E615A6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Fluffy White Rice</w:t>
                      </w:r>
                    </w:p>
                    <w:p w:rsidR="0040263B" w:rsidRPr="00E615A6" w:rsidRDefault="0040263B" w:rsidP="00E615A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Carrot Sticks</w:t>
                      </w:r>
                    </w:p>
                    <w:p w:rsidR="0040263B" w:rsidRPr="00976443" w:rsidRDefault="0040263B" w:rsidP="00E615A6">
                      <w:pPr>
                        <w:jc w:val="center"/>
                      </w:pPr>
                      <w:r w:rsidRPr="00E615A6">
                        <w:rPr>
                          <w:b/>
                          <w:sz w:val="32"/>
                          <w:szCs w:val="32"/>
                        </w:rPr>
                        <w:t>Parsnip Chips</w:t>
                      </w: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Default="0040263B" w:rsidP="002E20D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Homemade</w:t>
                      </w:r>
                    </w:p>
                    <w:p w:rsidR="0040263B" w:rsidRDefault="0040263B" w:rsidP="002E20D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Yoghurt with</w:t>
                      </w:r>
                    </w:p>
                    <w:p w:rsidR="0040263B" w:rsidRDefault="0040263B" w:rsidP="002E20D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Various Toppings</w:t>
                      </w: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jc w:val="center"/>
                      </w:pPr>
                    </w:p>
                    <w:p w:rsidR="0040263B" w:rsidRPr="00976443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76443">
                        <w:rPr>
                          <w:rFonts w:asciiTheme="minorHAnsi" w:eastAsiaTheme="minorEastAsia" w:hAnsi="Calibri" w:cstheme="minorBidi"/>
                          <w:b/>
                          <w:bCs/>
                          <w:kern w:val="24"/>
                          <w:sz w:val="32"/>
                          <w:szCs w:val="32"/>
                          <w:lang w:val="en-US"/>
                        </w:rPr>
                        <w:t>Homemade</w:t>
                      </w:r>
                    </w:p>
                    <w:p w:rsidR="0040263B" w:rsidRPr="00976443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76443">
                        <w:rPr>
                          <w:rFonts w:asciiTheme="minorHAnsi" w:eastAsiaTheme="minorEastAsia" w:hAnsi="Calibri" w:cstheme="minorBidi"/>
                          <w:b/>
                          <w:bCs/>
                          <w:kern w:val="24"/>
                          <w:sz w:val="32"/>
                          <w:szCs w:val="32"/>
                          <w:lang w:val="en-US"/>
                        </w:rPr>
                        <w:t>Yoghurt with</w:t>
                      </w:r>
                    </w:p>
                    <w:p w:rsidR="0040263B" w:rsidRPr="00976443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76443">
                        <w:rPr>
                          <w:rFonts w:asciiTheme="minorHAnsi" w:eastAsiaTheme="minorEastAsia" w:hAnsi="Calibri" w:cstheme="minorBidi"/>
                          <w:b/>
                          <w:bCs/>
                          <w:kern w:val="24"/>
                          <w:sz w:val="32"/>
                          <w:szCs w:val="32"/>
                          <w:lang w:val="en-US"/>
                        </w:rPr>
                        <w:t>Various Toppings</w:t>
                      </w:r>
                    </w:p>
                    <w:p w:rsidR="0040263B" w:rsidRPr="00976443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738E" w:rsidRPr="003102A7">
        <w:rPr>
          <w:noProof/>
          <w:spacing w:val="-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23F9394" wp14:editId="1C0D749A">
                <wp:simplePos x="0" y="0"/>
                <wp:positionH relativeFrom="column">
                  <wp:posOffset>8143875</wp:posOffset>
                </wp:positionH>
                <wp:positionV relativeFrom="paragraph">
                  <wp:posOffset>227965</wp:posOffset>
                </wp:positionV>
                <wp:extent cx="1485900" cy="4380865"/>
                <wp:effectExtent l="0" t="0" r="0" b="635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380865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Fish Fingers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Or </w:t>
                            </w:r>
                          </w:p>
                          <w:p w:rsidR="0040263B" w:rsidRDefault="0040263B" w:rsidP="00CA73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Steamed Fish of the Day with Lemon and Dill Butter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F789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Aubergines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Stuffed with Alfalfa and Lentils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New Potatoes 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0263B" w:rsidRDefault="0040263B" w:rsidP="001466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46660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Mushy Peas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Homemade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Yoghurt with</w:t>
                            </w:r>
                          </w:p>
                          <w:p w:rsidR="0040263B" w:rsidRDefault="0040263B" w:rsidP="00976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Various Toppings</w:t>
                            </w:r>
                          </w:p>
                          <w:p w:rsidR="0040263B" w:rsidRPr="00976443" w:rsidRDefault="0040263B" w:rsidP="0097644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641.25pt;margin-top:17.95pt;width:117pt;height:344.9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" fillcolor="#81d1c7" stroked="f">
                <v:textbox>
                  <w:txbxContent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Fish Fingers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Or </w:t>
                      </w:r>
                    </w:p>
                    <w:p w:rsidR="0040263B" w:rsidRDefault="0040263B" w:rsidP="00CA738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Steamed Fish of the Day with Lemon and Dill Butter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 w:rsidRPr="00BF789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Aubergines</w:t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Stuffed with Alfalfa and Lentils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New Potatoes 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40263B" w:rsidRDefault="0040263B" w:rsidP="0014666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 w:rsidRPr="00146660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Mushy Peas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Homemade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Yoghurt with</w:t>
                      </w:r>
                    </w:p>
                    <w:p w:rsidR="0040263B" w:rsidRDefault="0040263B" w:rsidP="00976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Various Toppings</w:t>
                      </w:r>
                    </w:p>
                    <w:p w:rsidR="0040263B" w:rsidRPr="00976443" w:rsidRDefault="0040263B" w:rsidP="0097644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2346" w:rsidRPr="00B82346">
        <w:rPr>
          <w:noProof/>
          <w:spacing w:val="-1"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232290B1" wp14:editId="0015A3A2">
                <wp:simplePos x="0" y="0"/>
                <wp:positionH relativeFrom="column">
                  <wp:posOffset>9836150</wp:posOffset>
                </wp:positionH>
                <wp:positionV relativeFrom="paragraph">
                  <wp:posOffset>162560</wp:posOffset>
                </wp:positionV>
                <wp:extent cx="1485900" cy="2292350"/>
                <wp:effectExtent l="0" t="0" r="0" b="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2350"/>
                        </a:xfrm>
                        <a:prstGeom prst="rect">
                          <a:avLst/>
                        </a:prstGeom>
                        <a:solidFill>
                          <a:srgbClr val="81D1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Homemade Bread</w:t>
                            </w:r>
                          </w:p>
                          <w:p w:rsidR="0040263B" w:rsidRPr="00B91000" w:rsidRDefault="0040263B" w:rsidP="00B82346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40263B" w:rsidRDefault="0040263B" w:rsidP="00B82346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Fresh Fruit</w:t>
                            </w: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40263B" w:rsidRDefault="0040263B" w:rsidP="00B82346">
                            <w:pPr>
                              <w:widowControl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Homemade Yoghurt</w:t>
                            </w: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40263B" w:rsidRPr="00B82346" w:rsidRDefault="0040263B" w:rsidP="00B82346">
                            <w:pPr>
                              <w:widowControl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B82346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 w:eastAsia="en-GB"/>
                              </w:rPr>
                              <w:t>Fresh Salad Bar</w:t>
                            </w:r>
                          </w:p>
                          <w:p w:rsidR="0040263B" w:rsidRPr="00B40B25" w:rsidRDefault="0040263B" w:rsidP="007518CD">
                            <w:pPr>
                              <w:rPr>
                                <w:color w:val="33CC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774.5pt;margin-top:12.8pt;width:117pt;height:180.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" fillcolor="#81d1c7" stroked="f">
                <v:textbox>
                  <w:txbxContent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Homemade Bread</w:t>
                      </w:r>
                    </w:p>
                    <w:p w:rsidR="0040263B" w:rsidRPr="00B91000" w:rsidRDefault="0040263B" w:rsidP="00B82346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</w:p>
                    <w:p w:rsidR="0040263B" w:rsidRDefault="0040263B" w:rsidP="00B82346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Fresh Fruit</w:t>
                      </w: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40263B" w:rsidRDefault="0040263B" w:rsidP="00B82346">
                      <w:pPr>
                        <w:widowControl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Homemade Yoghurt</w:t>
                      </w: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40263B" w:rsidRPr="00B82346" w:rsidRDefault="0040263B" w:rsidP="00B82346">
                      <w:pPr>
                        <w:widowControl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B82346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 w:eastAsia="en-GB"/>
                        </w:rPr>
                        <w:t>Fresh Salad Bar</w:t>
                      </w:r>
                    </w:p>
                    <w:p w:rsidR="0040263B" w:rsidRPr="00B40B25" w:rsidRDefault="0040263B" w:rsidP="007518CD">
                      <w:pPr>
                        <w:rPr>
                          <w:color w:val="33CC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05A7" w:rsidRPr="00B82346">
        <w:rPr>
          <w:b/>
          <w:spacing w:val="-1"/>
          <w:sz w:val="32"/>
          <w:szCs w:val="32"/>
        </w:rPr>
        <w:t>Main Event</w:t>
      </w:r>
    </w:p>
    <w:p w:rsidR="003E05A7" w:rsidRPr="00B82346" w:rsidRDefault="003E05A7" w:rsidP="00AB7857">
      <w:pPr>
        <w:pStyle w:val="BodyText"/>
        <w:ind w:right="-1136"/>
        <w:rPr>
          <w:b/>
          <w:sz w:val="32"/>
          <w:szCs w:val="32"/>
        </w:rPr>
      </w:pPr>
    </w:p>
    <w:p w:rsidR="003E05A7" w:rsidRPr="00B82346" w:rsidRDefault="003E05A7" w:rsidP="00AB7857">
      <w:pPr>
        <w:pStyle w:val="BodyText"/>
        <w:ind w:right="-1136"/>
        <w:rPr>
          <w:b/>
          <w:sz w:val="32"/>
          <w:szCs w:val="32"/>
        </w:rPr>
      </w:pPr>
    </w:p>
    <w:p w:rsidR="003E05A7" w:rsidRPr="00B82346" w:rsidRDefault="003E05A7" w:rsidP="00AB7857">
      <w:pPr>
        <w:pStyle w:val="BodyText"/>
        <w:spacing w:before="11"/>
        <w:ind w:right="-1136"/>
        <w:rPr>
          <w:b/>
          <w:sz w:val="32"/>
          <w:szCs w:val="32"/>
        </w:rPr>
      </w:pPr>
    </w:p>
    <w:p w:rsidR="003E05A7" w:rsidRPr="00B82346" w:rsidRDefault="003E05A7" w:rsidP="00AB7857">
      <w:pPr>
        <w:ind w:right="-1136"/>
        <w:rPr>
          <w:b/>
          <w:spacing w:val="-1"/>
          <w:sz w:val="32"/>
          <w:szCs w:val="32"/>
        </w:rPr>
      </w:pPr>
      <w:r w:rsidRPr="00B82346">
        <w:rPr>
          <w:b/>
          <w:spacing w:val="-1"/>
          <w:sz w:val="32"/>
          <w:szCs w:val="32"/>
        </w:rPr>
        <w:t>Meat</w:t>
      </w:r>
      <w:r w:rsidR="00D32060" w:rsidRPr="00B82346">
        <w:rPr>
          <w:b/>
          <w:spacing w:val="-1"/>
          <w:sz w:val="32"/>
          <w:szCs w:val="32"/>
        </w:rPr>
        <w:t xml:space="preserve"> </w:t>
      </w:r>
      <w:r w:rsidRPr="00B82346">
        <w:rPr>
          <w:b/>
          <w:spacing w:val="-1"/>
          <w:sz w:val="32"/>
          <w:szCs w:val="32"/>
        </w:rPr>
        <w:t>Free</w:t>
      </w:r>
    </w:p>
    <w:p w:rsidR="003E05A7" w:rsidRPr="00B82346" w:rsidRDefault="003E05A7" w:rsidP="00AB7857">
      <w:pPr>
        <w:pStyle w:val="BodyText"/>
        <w:ind w:right="-1136"/>
        <w:rPr>
          <w:b/>
          <w:sz w:val="32"/>
          <w:szCs w:val="32"/>
        </w:rPr>
      </w:pPr>
    </w:p>
    <w:p w:rsidR="003E05A7" w:rsidRPr="00B82346" w:rsidRDefault="003E05A7" w:rsidP="00AB7857">
      <w:pPr>
        <w:pStyle w:val="BodyText"/>
        <w:ind w:right="-1136"/>
        <w:rPr>
          <w:b/>
          <w:sz w:val="32"/>
          <w:szCs w:val="32"/>
        </w:rPr>
      </w:pPr>
    </w:p>
    <w:p w:rsidR="003E05A7" w:rsidRPr="00B82346" w:rsidRDefault="00146660" w:rsidP="00AB7857">
      <w:pPr>
        <w:spacing w:before="268"/>
        <w:ind w:right="-1136"/>
        <w:rPr>
          <w:b/>
          <w:spacing w:val="-1"/>
          <w:sz w:val="32"/>
          <w:szCs w:val="32"/>
        </w:rPr>
      </w:pPr>
      <w:proofErr w:type="gramStart"/>
      <w:r>
        <w:rPr>
          <w:b/>
          <w:spacing w:val="-1"/>
          <w:sz w:val="32"/>
          <w:szCs w:val="32"/>
        </w:rPr>
        <w:t xml:space="preserve">And to go </w:t>
      </w:r>
      <w:r w:rsidR="003E05A7" w:rsidRPr="00B82346">
        <w:rPr>
          <w:b/>
          <w:spacing w:val="-1"/>
          <w:sz w:val="32"/>
          <w:szCs w:val="32"/>
        </w:rPr>
        <w:t>with…</w:t>
      </w:r>
      <w:proofErr w:type="gramEnd"/>
    </w:p>
    <w:p w:rsidR="003E05A7" w:rsidRPr="00B82346" w:rsidRDefault="003E05A7" w:rsidP="00AB7857">
      <w:pPr>
        <w:pStyle w:val="BodyText"/>
        <w:ind w:right="-1136"/>
        <w:rPr>
          <w:b/>
          <w:sz w:val="32"/>
          <w:szCs w:val="32"/>
        </w:rPr>
      </w:pPr>
    </w:p>
    <w:p w:rsidR="003E05A7" w:rsidRPr="00B82346" w:rsidRDefault="003E05A7" w:rsidP="00AB7857">
      <w:pPr>
        <w:pStyle w:val="BodyText"/>
        <w:ind w:right="-1136"/>
        <w:rPr>
          <w:b/>
          <w:sz w:val="32"/>
          <w:szCs w:val="32"/>
        </w:rPr>
      </w:pPr>
    </w:p>
    <w:p w:rsidR="003E05A7" w:rsidRPr="00B82346" w:rsidRDefault="003E05A7" w:rsidP="00AB7857">
      <w:pPr>
        <w:ind w:right="-1136"/>
        <w:rPr>
          <w:b/>
          <w:sz w:val="32"/>
          <w:szCs w:val="32"/>
        </w:rPr>
      </w:pPr>
    </w:p>
    <w:p w:rsidR="003E05A7" w:rsidRPr="00B82346" w:rsidRDefault="003E05A7" w:rsidP="00AB7857">
      <w:pPr>
        <w:ind w:right="-1136"/>
        <w:rPr>
          <w:b/>
          <w:sz w:val="32"/>
          <w:szCs w:val="32"/>
        </w:rPr>
      </w:pPr>
      <w:r w:rsidRPr="00B82346">
        <w:rPr>
          <w:b/>
          <w:spacing w:val="-1"/>
          <w:sz w:val="32"/>
          <w:szCs w:val="32"/>
        </w:rPr>
        <w:t>Pudding</w:t>
      </w:r>
    </w:p>
    <w:p w:rsidR="00074DC4" w:rsidRPr="00243C0B" w:rsidRDefault="00074DC4" w:rsidP="003E05A7">
      <w:pPr>
        <w:pStyle w:val="Heading1"/>
        <w:spacing w:before="35" w:line="312" w:lineRule="auto"/>
        <w:ind w:left="0"/>
        <w:rPr>
          <w:b w:val="0"/>
          <w:sz w:val="24"/>
          <w:szCs w:val="24"/>
        </w:rPr>
      </w:pPr>
    </w:p>
    <w:p w:rsidR="009C0460" w:rsidRDefault="00A447B9" w:rsidP="009402B0">
      <w:pPr>
        <w:spacing w:before="35" w:line="312" w:lineRule="auto"/>
        <w:ind w:right="-17"/>
      </w:pPr>
      <w:r>
        <w:br w:type="column"/>
      </w:r>
      <w:r>
        <w:lastRenderedPageBreak/>
        <w:br w:type="column"/>
      </w:r>
    </w:p>
    <w:sectPr w:rsidR="009C0460">
      <w:type w:val="continuous"/>
      <w:pgSz w:w="20160" w:h="15120" w:orient="landscape"/>
      <w:pgMar w:top="1440" w:right="1540" w:bottom="280" w:left="1360" w:header="720" w:footer="720" w:gutter="0"/>
      <w:cols w:num="7" w:space="720" w:equalWidth="0">
        <w:col w:w="849" w:space="1695"/>
        <w:col w:w="1427" w:space="1285"/>
        <w:col w:w="1427" w:space="1268"/>
        <w:col w:w="1427" w:space="1337"/>
        <w:col w:w="1427" w:space="1264"/>
        <w:col w:w="1427" w:space="1461"/>
        <w:col w:w="9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60"/>
    <w:rsid w:val="00032510"/>
    <w:rsid w:val="00042C90"/>
    <w:rsid w:val="00054FD4"/>
    <w:rsid w:val="00074DC4"/>
    <w:rsid w:val="000E3F8D"/>
    <w:rsid w:val="00142D88"/>
    <w:rsid w:val="00146660"/>
    <w:rsid w:val="0019793B"/>
    <w:rsid w:val="00243C0B"/>
    <w:rsid w:val="002E20DB"/>
    <w:rsid w:val="002F4420"/>
    <w:rsid w:val="003102A7"/>
    <w:rsid w:val="00376A40"/>
    <w:rsid w:val="003E05A7"/>
    <w:rsid w:val="003E1C8F"/>
    <w:rsid w:val="0040263B"/>
    <w:rsid w:val="004F440F"/>
    <w:rsid w:val="00507FA2"/>
    <w:rsid w:val="0053441B"/>
    <w:rsid w:val="00635612"/>
    <w:rsid w:val="00644BA0"/>
    <w:rsid w:val="00695C53"/>
    <w:rsid w:val="006D7677"/>
    <w:rsid w:val="006E2983"/>
    <w:rsid w:val="00702E3F"/>
    <w:rsid w:val="007518CD"/>
    <w:rsid w:val="007548BA"/>
    <w:rsid w:val="00783B7C"/>
    <w:rsid w:val="00802388"/>
    <w:rsid w:val="00812431"/>
    <w:rsid w:val="00847222"/>
    <w:rsid w:val="008D5865"/>
    <w:rsid w:val="009402B0"/>
    <w:rsid w:val="0095760E"/>
    <w:rsid w:val="0097378F"/>
    <w:rsid w:val="00974067"/>
    <w:rsid w:val="00976443"/>
    <w:rsid w:val="009A4CC2"/>
    <w:rsid w:val="009C0460"/>
    <w:rsid w:val="00A27E12"/>
    <w:rsid w:val="00A447B9"/>
    <w:rsid w:val="00AB7857"/>
    <w:rsid w:val="00AC6954"/>
    <w:rsid w:val="00AC7F9F"/>
    <w:rsid w:val="00AD45F4"/>
    <w:rsid w:val="00B40B25"/>
    <w:rsid w:val="00B82346"/>
    <w:rsid w:val="00B91000"/>
    <w:rsid w:val="00BF789A"/>
    <w:rsid w:val="00C44759"/>
    <w:rsid w:val="00CA738E"/>
    <w:rsid w:val="00CE202E"/>
    <w:rsid w:val="00D32060"/>
    <w:rsid w:val="00D80BC0"/>
    <w:rsid w:val="00E615A6"/>
    <w:rsid w:val="00EB5209"/>
    <w:rsid w:val="00F234D8"/>
    <w:rsid w:val="00FB0FBA"/>
    <w:rsid w:val="00FF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F440F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15" w:right="-17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9740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6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F440F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15" w:right="-17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9740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266A9-DD06-4906-842A-661BB928A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8AAC9804</Template>
  <TotalTime>7</TotalTime>
  <Pages>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Lacey Cooper</dc:creator>
  <cp:lastModifiedBy>Peter Spall</cp:lastModifiedBy>
  <cp:revision>5</cp:revision>
  <cp:lastPrinted>2017-09-11T12:03:00Z</cp:lastPrinted>
  <dcterms:created xsi:type="dcterms:W3CDTF">2017-09-06T10:22:00Z</dcterms:created>
  <dcterms:modified xsi:type="dcterms:W3CDTF">2017-09-11T12:03:00Z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2016-06-03T00:00:00Z</vt:filetime>
  </property>
</Properties>
</file>